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4BFC1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WYSENDEN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35FD13E6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 Farleigh, Kent.</w:t>
      </w:r>
    </w:p>
    <w:p w14:paraId="48F12EA7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7979D2C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759F64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1708337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4669E30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CF5CAC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230608" w14:textId="77777777" w:rsidR="00B31BA8" w:rsidRDefault="00B31BA8" w:rsidP="00B31BA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7D24BA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3B0BF" w14:textId="77777777" w:rsidR="00B31BA8" w:rsidRDefault="00B31BA8" w:rsidP="009139A6">
      <w:r>
        <w:separator/>
      </w:r>
    </w:p>
  </w:endnote>
  <w:endnote w:type="continuationSeparator" w:id="0">
    <w:p w14:paraId="18372559" w14:textId="77777777" w:rsidR="00B31BA8" w:rsidRDefault="00B31B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A7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798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F42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D97A5" w14:textId="77777777" w:rsidR="00B31BA8" w:rsidRDefault="00B31BA8" w:rsidP="009139A6">
      <w:r>
        <w:separator/>
      </w:r>
    </w:p>
  </w:footnote>
  <w:footnote w:type="continuationSeparator" w:id="0">
    <w:p w14:paraId="0CA83664" w14:textId="77777777" w:rsidR="00B31BA8" w:rsidRDefault="00B31B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20B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24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B4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A8"/>
    <w:rsid w:val="000666E0"/>
    <w:rsid w:val="002510B7"/>
    <w:rsid w:val="005C130B"/>
    <w:rsid w:val="00826F5C"/>
    <w:rsid w:val="009139A6"/>
    <w:rsid w:val="009448BB"/>
    <w:rsid w:val="00A3176C"/>
    <w:rsid w:val="00AE65F8"/>
    <w:rsid w:val="00B31BA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04DA6"/>
  <w15:chartTrackingRefBased/>
  <w15:docId w15:val="{5B11D323-F403-4309-8C74-2BFB4FD4A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1B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2022-08-29T19:25:00Z</dcterms:created>
  <dcterms:modified xsi:type="dcterms:W3CDTF">2022-08-29T19:26:00Z</dcterms:modified>
</cp:coreProperties>
</file>