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F737F" w14:textId="77777777" w:rsidR="004175A3" w:rsidRDefault="004175A3" w:rsidP="00417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WYSEMAN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82E9D4A" w14:textId="77777777" w:rsidR="004175A3" w:rsidRDefault="004175A3" w:rsidP="00417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1F54E4AB" w14:textId="77777777" w:rsidR="004175A3" w:rsidRDefault="004175A3" w:rsidP="004175A3">
      <w:pPr>
        <w:rPr>
          <w:rFonts w:ascii="Times New Roman" w:hAnsi="Times New Roman" w:cs="Times New Roman"/>
        </w:rPr>
      </w:pPr>
    </w:p>
    <w:p w14:paraId="16D54439" w14:textId="77777777" w:rsidR="004175A3" w:rsidRDefault="004175A3" w:rsidP="004175A3">
      <w:pPr>
        <w:rPr>
          <w:rFonts w:ascii="Times New Roman" w:hAnsi="Times New Roman" w:cs="Times New Roman"/>
        </w:rPr>
      </w:pPr>
    </w:p>
    <w:p w14:paraId="0EA6F8DB" w14:textId="77777777" w:rsidR="004175A3" w:rsidRDefault="004175A3" w:rsidP="00417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Barker of </w:t>
      </w:r>
      <w:proofErr w:type="spellStart"/>
      <w:r>
        <w:rPr>
          <w:rFonts w:ascii="Times New Roman" w:hAnsi="Times New Roman" w:cs="Times New Roman"/>
        </w:rPr>
        <w:t>Wangford</w:t>
      </w:r>
      <w:proofErr w:type="spellEnd"/>
      <w:r>
        <w:rPr>
          <w:rFonts w:ascii="Times New Roman" w:hAnsi="Times New Roman" w:cs="Times New Roman"/>
        </w:rPr>
        <w:t>, Suffolk(q.v.),</w:t>
      </w:r>
    </w:p>
    <w:p w14:paraId="36A59B3D" w14:textId="77777777" w:rsidR="004175A3" w:rsidRDefault="004175A3" w:rsidP="00417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Totewey</w:t>
      </w:r>
      <w:proofErr w:type="spellEnd"/>
      <w:r>
        <w:rPr>
          <w:rFonts w:ascii="Times New Roman" w:hAnsi="Times New Roman" w:cs="Times New Roman"/>
        </w:rPr>
        <w:t xml:space="preserve"> of Buckinghamshire(q.v.), Thomas Chamber of </w:t>
      </w:r>
      <w:proofErr w:type="spellStart"/>
      <w:r>
        <w:rPr>
          <w:rFonts w:ascii="Times New Roman" w:hAnsi="Times New Roman" w:cs="Times New Roman"/>
        </w:rPr>
        <w:t>Reydon</w:t>
      </w:r>
      <w:proofErr w:type="spellEnd"/>
      <w:r>
        <w:rPr>
          <w:rFonts w:ascii="Times New Roman" w:hAnsi="Times New Roman" w:cs="Times New Roman"/>
        </w:rPr>
        <w:t>(q.v.),</w:t>
      </w:r>
    </w:p>
    <w:p w14:paraId="0A41370C" w14:textId="1B749C6D" w:rsidR="004175A3" w:rsidRDefault="004175A3" w:rsidP="004175A3">
      <w:pPr>
        <w:ind w:left="144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Chilter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Reydon</w:t>
      </w:r>
      <w:proofErr w:type="spellEnd"/>
      <w:r>
        <w:rPr>
          <w:rFonts w:ascii="Times New Roman" w:hAnsi="Times New Roman" w:cs="Times New Roman"/>
        </w:rPr>
        <w:t xml:space="preserve">(q.v.), and Richard </w:t>
      </w:r>
      <w:proofErr w:type="spellStart"/>
      <w:r>
        <w:rPr>
          <w:rFonts w:ascii="Times New Roman" w:hAnsi="Times New Roman" w:cs="Times New Roman"/>
        </w:rPr>
        <w:t>Goudbody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02E99092" w14:textId="77777777" w:rsidR="004175A3" w:rsidRDefault="004175A3" w:rsidP="00417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55BCFE9" w14:textId="77777777" w:rsidR="004175A3" w:rsidRDefault="004175A3" w:rsidP="004175A3">
      <w:pPr>
        <w:rPr>
          <w:rFonts w:ascii="Times New Roman" w:hAnsi="Times New Roman" w:cs="Times New Roman"/>
        </w:rPr>
      </w:pPr>
    </w:p>
    <w:p w14:paraId="3E43F131" w14:textId="77777777" w:rsidR="004175A3" w:rsidRDefault="004175A3" w:rsidP="004175A3">
      <w:pPr>
        <w:rPr>
          <w:rFonts w:ascii="Times New Roman" w:hAnsi="Times New Roman" w:cs="Times New Roman"/>
        </w:rPr>
      </w:pPr>
    </w:p>
    <w:p w14:paraId="4F88C396" w14:textId="77777777" w:rsidR="004175A3" w:rsidRDefault="004175A3" w:rsidP="00417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May 2019</w:t>
      </w:r>
    </w:p>
    <w:p w14:paraId="3B70728E" w14:textId="77777777" w:rsidR="006B2F86" w:rsidRPr="00E71FC3" w:rsidRDefault="004175A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0F974" w14:textId="77777777" w:rsidR="004175A3" w:rsidRDefault="004175A3" w:rsidP="00E71FC3">
      <w:r>
        <w:separator/>
      </w:r>
    </w:p>
  </w:endnote>
  <w:endnote w:type="continuationSeparator" w:id="0">
    <w:p w14:paraId="32C82F18" w14:textId="77777777" w:rsidR="004175A3" w:rsidRDefault="004175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AEC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78820" w14:textId="77777777" w:rsidR="004175A3" w:rsidRDefault="004175A3" w:rsidP="00E71FC3">
      <w:r>
        <w:separator/>
      </w:r>
    </w:p>
  </w:footnote>
  <w:footnote w:type="continuationSeparator" w:id="0">
    <w:p w14:paraId="6BC94B44" w14:textId="77777777" w:rsidR="004175A3" w:rsidRDefault="004175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A3"/>
    <w:rsid w:val="001A7C09"/>
    <w:rsid w:val="004175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32AD"/>
  <w15:chartTrackingRefBased/>
  <w15:docId w15:val="{D1C3DA32-5D7C-4C6B-9894-9FBB10D9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5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175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2019-06-06T18:53:00Z</dcterms:created>
  <dcterms:modified xsi:type="dcterms:W3CDTF">2019-06-06T18:53:00Z</dcterms:modified>
</cp:coreProperties>
</file>