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6BE" w:rsidRDefault="00C626BE" w:rsidP="00C62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WYSEMAN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626BE" w:rsidRDefault="00C626BE" w:rsidP="00C62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Woodstock, Oxfordshire. Chapman.</w:t>
      </w:r>
    </w:p>
    <w:p w:rsidR="00C626BE" w:rsidRDefault="00C626BE" w:rsidP="00C626BE">
      <w:pPr>
        <w:rPr>
          <w:rFonts w:ascii="Times New Roman" w:hAnsi="Times New Roman" w:cs="Times New Roman"/>
        </w:rPr>
      </w:pPr>
    </w:p>
    <w:p w:rsidR="00C626BE" w:rsidRDefault="00C626BE" w:rsidP="00C626BE">
      <w:pPr>
        <w:rPr>
          <w:rFonts w:ascii="Times New Roman" w:hAnsi="Times New Roman" w:cs="Times New Roman"/>
        </w:rPr>
      </w:pPr>
    </w:p>
    <w:p w:rsidR="00C626BE" w:rsidRDefault="00C626BE" w:rsidP="00C62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him,</w:t>
      </w:r>
    </w:p>
    <w:p w:rsidR="00C626BE" w:rsidRDefault="00C626BE" w:rsidP="00C626B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Crocker of Cirencester, Gloucestershire(q.v.), Alice </w:t>
      </w:r>
      <w:proofErr w:type="spellStart"/>
      <w:r>
        <w:rPr>
          <w:rFonts w:ascii="Times New Roman" w:hAnsi="Times New Roman" w:cs="Times New Roman"/>
        </w:rPr>
        <w:t>Awestyn</w:t>
      </w:r>
      <w:proofErr w:type="spellEnd"/>
      <w:r>
        <w:rPr>
          <w:rFonts w:ascii="Times New Roman" w:hAnsi="Times New Roman" w:cs="Times New Roman"/>
        </w:rPr>
        <w:t xml:space="preserve"> of Woodstock(q.v.), John Broun of Woodstock(q.v.) and Nicholas Broke of Woodstock(q.v.).</w:t>
      </w:r>
    </w:p>
    <w:p w:rsidR="00C626BE" w:rsidRDefault="00C626BE" w:rsidP="00C626B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C626BE" w:rsidRDefault="00C626BE" w:rsidP="00C62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him,</w:t>
      </w:r>
    </w:p>
    <w:p w:rsidR="00C626BE" w:rsidRDefault="00C626BE" w:rsidP="00C626B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Alice </w:t>
      </w:r>
      <w:proofErr w:type="spellStart"/>
      <w:r>
        <w:rPr>
          <w:rFonts w:ascii="Times New Roman" w:hAnsi="Times New Roman" w:cs="Times New Roman"/>
        </w:rPr>
        <w:t>Awestyn</w:t>
      </w:r>
      <w:proofErr w:type="spellEnd"/>
      <w:r>
        <w:rPr>
          <w:rFonts w:ascii="Times New Roman" w:hAnsi="Times New Roman" w:cs="Times New Roman"/>
        </w:rPr>
        <w:t xml:space="preserve"> of Woodstock(q.v.), John Broun of Woodstock(q.v.) and Nicholas Broke of Woodstock(q.v.).    (ibid.)</w:t>
      </w:r>
    </w:p>
    <w:p w:rsidR="00F92AFA" w:rsidRDefault="00F92AFA" w:rsidP="00F92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Bradbury of London. mercer(q.v.), made a plaint of debt against </w:t>
      </w:r>
    </w:p>
    <w:p w:rsidR="00F92AFA" w:rsidRDefault="00F92AFA" w:rsidP="00F92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F92AFA" w:rsidRDefault="00F92AFA" w:rsidP="00F92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C626BE" w:rsidRDefault="00C626BE" w:rsidP="00C626BE">
      <w:pPr>
        <w:rPr>
          <w:rFonts w:ascii="Times New Roman" w:hAnsi="Times New Roman" w:cs="Times New Roman"/>
        </w:rPr>
      </w:pPr>
    </w:p>
    <w:p w:rsidR="00C626BE" w:rsidRDefault="00C626BE" w:rsidP="00C626BE">
      <w:pPr>
        <w:rPr>
          <w:rFonts w:ascii="Times New Roman" w:hAnsi="Times New Roman" w:cs="Times New Roman"/>
        </w:rPr>
      </w:pPr>
    </w:p>
    <w:p w:rsidR="00C626BE" w:rsidRDefault="00C626BE" w:rsidP="00C62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March 2017</w:t>
      </w:r>
    </w:p>
    <w:p w:rsidR="00F92AFA" w:rsidRDefault="00F92AFA" w:rsidP="00C626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November 2017</w:t>
      </w:r>
      <w:bookmarkStart w:id="0" w:name="_GoBack"/>
      <w:bookmarkEnd w:id="0"/>
    </w:p>
    <w:p w:rsidR="006B2F86" w:rsidRPr="00E71FC3" w:rsidRDefault="00F92AF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6BE" w:rsidRDefault="00C626BE" w:rsidP="00E71FC3">
      <w:r>
        <w:separator/>
      </w:r>
    </w:p>
  </w:endnote>
  <w:endnote w:type="continuationSeparator" w:id="0">
    <w:p w:rsidR="00C626BE" w:rsidRDefault="00C626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6BE" w:rsidRDefault="00C626BE" w:rsidP="00E71FC3">
      <w:r>
        <w:separator/>
      </w:r>
    </w:p>
  </w:footnote>
  <w:footnote w:type="continuationSeparator" w:id="0">
    <w:p w:rsidR="00C626BE" w:rsidRDefault="00C626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BE"/>
    <w:rsid w:val="001A7C09"/>
    <w:rsid w:val="00577BD5"/>
    <w:rsid w:val="00656CBA"/>
    <w:rsid w:val="006A1F77"/>
    <w:rsid w:val="00733BE7"/>
    <w:rsid w:val="00AB52E8"/>
    <w:rsid w:val="00B16D3F"/>
    <w:rsid w:val="00BB41AC"/>
    <w:rsid w:val="00C626BE"/>
    <w:rsid w:val="00E71FC3"/>
    <w:rsid w:val="00EF4813"/>
    <w:rsid w:val="00F9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1C33A"/>
  <w15:chartTrackingRefBased/>
  <w15:docId w15:val="{7C624AF6-6070-412E-A137-ED53D571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6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2017-03-21T21:14:00Z</dcterms:created>
  <dcterms:modified xsi:type="dcterms:W3CDTF">2017-11-17T11:03:00Z</dcterms:modified>
</cp:coreProperties>
</file>