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5432E" w14:textId="77777777" w:rsidR="006B5827" w:rsidRDefault="006B5827" w:rsidP="006B58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WYSEMAN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14F31BA" w14:textId="77777777" w:rsidR="006B5827" w:rsidRDefault="006B5827" w:rsidP="006B58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New Woodstock,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Mercer.</w:t>
      </w:r>
    </w:p>
    <w:p w14:paraId="26336345" w14:textId="77777777" w:rsidR="006B5827" w:rsidRDefault="006B5827" w:rsidP="006B58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C741879" w14:textId="77777777" w:rsidR="006B5827" w:rsidRDefault="006B5827" w:rsidP="006B58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CDB9B99" w14:textId="77777777" w:rsidR="006B5827" w:rsidRDefault="006B5827" w:rsidP="006B58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Kent(q.v.) brought a plaint of debt against him and John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Grene</w:t>
      </w:r>
      <w:proofErr w:type="spellEnd"/>
      <w:proofErr w:type="gramEnd"/>
    </w:p>
    <w:p w14:paraId="7FECF48D" w14:textId="77777777" w:rsidR="006B5827" w:rsidRDefault="006B5827" w:rsidP="006B58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Abingdon, Berkshire(q.v.).</w:t>
      </w:r>
    </w:p>
    <w:p w14:paraId="406EB95D" w14:textId="77777777" w:rsidR="006B5827" w:rsidRDefault="006B5827" w:rsidP="006B58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2C9ED3D" w14:textId="77777777" w:rsidR="006B5827" w:rsidRDefault="006B5827" w:rsidP="006B58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79F2FCD" w14:textId="77777777" w:rsidR="006B5827" w:rsidRDefault="006B5827" w:rsidP="006B58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0F9A204" w14:textId="77777777" w:rsidR="006B5827" w:rsidRDefault="006B5827" w:rsidP="006B58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May 2021</w:t>
      </w:r>
    </w:p>
    <w:p w14:paraId="7EB32B0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F3A77" w14:textId="77777777" w:rsidR="006B5827" w:rsidRDefault="006B5827" w:rsidP="009139A6">
      <w:r>
        <w:separator/>
      </w:r>
    </w:p>
  </w:endnote>
  <w:endnote w:type="continuationSeparator" w:id="0">
    <w:p w14:paraId="2ABE46FA" w14:textId="77777777" w:rsidR="006B5827" w:rsidRDefault="006B58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D54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A0FA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562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5F30C" w14:textId="77777777" w:rsidR="006B5827" w:rsidRDefault="006B5827" w:rsidP="009139A6">
      <w:r>
        <w:separator/>
      </w:r>
    </w:p>
  </w:footnote>
  <w:footnote w:type="continuationSeparator" w:id="0">
    <w:p w14:paraId="40E28C18" w14:textId="77777777" w:rsidR="006B5827" w:rsidRDefault="006B58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B95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999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E30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827"/>
    <w:rsid w:val="000666E0"/>
    <w:rsid w:val="002510B7"/>
    <w:rsid w:val="005C130B"/>
    <w:rsid w:val="006B582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FD44D"/>
  <w15:chartTrackingRefBased/>
  <w15:docId w15:val="{B4CD83B7-F6C1-4653-B270-DD33A76CD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B58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2021-05-25T08:33:00Z</dcterms:created>
  <dcterms:modified xsi:type="dcterms:W3CDTF">2021-05-25T08:34:00Z</dcterms:modified>
</cp:coreProperties>
</file>