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1DF4" w:rsidRDefault="00751DF4" w:rsidP="00751D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Geoffrey WYSEMAN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751DF4" w:rsidRDefault="00751DF4" w:rsidP="00751D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51DF4" w:rsidRDefault="00751DF4" w:rsidP="00751D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51DF4" w:rsidRDefault="00751DF4" w:rsidP="00751D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May1418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Ilchester</w:t>
      </w:r>
      <w:proofErr w:type="spellEnd"/>
      <w:r>
        <w:rPr>
          <w:rFonts w:ascii="Times New Roman" w:hAnsi="Times New Roman" w:cs="Times New Roman"/>
          <w:sz w:val="24"/>
          <w:szCs w:val="24"/>
        </w:rPr>
        <w:t>, Somerset,</w:t>
      </w:r>
    </w:p>
    <w:p w:rsidR="00751DF4" w:rsidRDefault="00751DF4" w:rsidP="00751D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the lands held by the late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Wyvelscombe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751DF4" w:rsidRDefault="00751DF4" w:rsidP="00751D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FD7494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21-51)</w:t>
      </w:r>
    </w:p>
    <w:p w:rsidR="00751DF4" w:rsidRDefault="00751DF4" w:rsidP="00751D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51DF4" w:rsidRDefault="00751DF4" w:rsidP="00751D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751DF4" w:rsidRDefault="00751DF4" w:rsidP="00751D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October 2015</w:t>
      </w:r>
      <w:bookmarkStart w:id="0" w:name="_GoBack"/>
      <w:bookmarkEnd w:id="0"/>
    </w:p>
    <w:sectPr w:rsidR="00DD5B8A" w:rsidRPr="00751DF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1DF4" w:rsidRDefault="00751DF4" w:rsidP="00564E3C">
      <w:pPr>
        <w:spacing w:after="0" w:line="240" w:lineRule="auto"/>
      </w:pPr>
      <w:r>
        <w:separator/>
      </w:r>
    </w:p>
  </w:endnote>
  <w:endnote w:type="continuationSeparator" w:id="0">
    <w:p w:rsidR="00751DF4" w:rsidRDefault="00751DF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51DF4">
      <w:rPr>
        <w:rFonts w:ascii="Times New Roman" w:hAnsi="Times New Roman" w:cs="Times New Roman"/>
        <w:noProof/>
        <w:sz w:val="24"/>
        <w:szCs w:val="24"/>
      </w:rPr>
      <w:t>16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1DF4" w:rsidRDefault="00751DF4" w:rsidP="00564E3C">
      <w:pPr>
        <w:spacing w:after="0" w:line="240" w:lineRule="auto"/>
      </w:pPr>
      <w:r>
        <w:separator/>
      </w:r>
    </w:p>
  </w:footnote>
  <w:footnote w:type="continuationSeparator" w:id="0">
    <w:p w:rsidR="00751DF4" w:rsidRDefault="00751DF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DF4"/>
    <w:rsid w:val="00372DC6"/>
    <w:rsid w:val="00564E3C"/>
    <w:rsid w:val="0064591D"/>
    <w:rsid w:val="00751DF4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0C345"/>
  <w15:chartTrackingRefBased/>
  <w15:docId w15:val="{73A32B54-3842-4E5F-8C45-2EECE5382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751DF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2015-10-16T21:27:00Z</dcterms:created>
  <dcterms:modified xsi:type="dcterms:W3CDTF">2015-10-16T21:27:00Z</dcterms:modified>
</cp:coreProperties>
</file>