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8C" w:rsidRDefault="005E278C" w:rsidP="005E278C">
      <w:pPr>
        <w:pStyle w:val="NoSpacing"/>
      </w:pPr>
      <w:r>
        <w:rPr>
          <w:u w:val="single"/>
        </w:rPr>
        <w:t>Thomas de WYSEBECHE</w:t>
      </w:r>
      <w:r>
        <w:t xml:space="preserve">        (fl.1405-27)</w:t>
      </w:r>
    </w:p>
    <w:p w:rsidR="005E278C" w:rsidRDefault="005E278C" w:rsidP="005E278C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Geyton</w:t>
      </w:r>
      <w:proofErr w:type="spellEnd"/>
      <w:r>
        <w:t xml:space="preserve"> Thorp, Norfolk.</w:t>
      </w:r>
      <w:proofErr w:type="gramEnd"/>
    </w:p>
    <w:p w:rsidR="005E278C" w:rsidRDefault="005E278C" w:rsidP="005E278C">
      <w:pPr>
        <w:pStyle w:val="NoSpacing"/>
      </w:pPr>
    </w:p>
    <w:p w:rsidR="005E278C" w:rsidRDefault="005E278C" w:rsidP="005E278C">
      <w:pPr>
        <w:pStyle w:val="NoSpacing"/>
      </w:pPr>
    </w:p>
    <w:p w:rsidR="005E278C" w:rsidRDefault="005E278C" w:rsidP="005E278C">
      <w:pPr>
        <w:pStyle w:val="NoSpacing"/>
      </w:pPr>
      <w:r>
        <w:tab/>
        <w:t>1405</w:t>
      </w:r>
      <w:r>
        <w:tab/>
        <w:t>He became Rector.</w:t>
      </w:r>
    </w:p>
    <w:p w:rsidR="005E278C" w:rsidRDefault="005E278C" w:rsidP="005E278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http://www.british-history.ac.uk/report.aspx?compid=78489</w:t>
        </w:r>
      </w:hyperlink>
      <w:r>
        <w:t>)</w:t>
      </w:r>
    </w:p>
    <w:p w:rsidR="005E278C" w:rsidRDefault="005E278C" w:rsidP="005E278C">
      <w:pPr>
        <w:pStyle w:val="NoSpacing"/>
      </w:pPr>
    </w:p>
    <w:p w:rsidR="005E278C" w:rsidRDefault="005E278C" w:rsidP="005E278C">
      <w:pPr>
        <w:pStyle w:val="NoSpacing"/>
      </w:pPr>
    </w:p>
    <w:p w:rsidR="00E47068" w:rsidRPr="00C009D8" w:rsidRDefault="005E278C" w:rsidP="005E278C">
      <w:pPr>
        <w:pStyle w:val="NoSpacing"/>
      </w:pPr>
      <w:r>
        <w:t>20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78C" w:rsidRDefault="005E278C" w:rsidP="00920DE3">
      <w:pPr>
        <w:spacing w:after="0" w:line="240" w:lineRule="auto"/>
      </w:pPr>
      <w:r>
        <w:separator/>
      </w:r>
    </w:p>
  </w:endnote>
  <w:endnote w:type="continuationSeparator" w:id="0">
    <w:p w:rsidR="005E278C" w:rsidRDefault="005E27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78C" w:rsidRDefault="005E278C" w:rsidP="00920DE3">
      <w:pPr>
        <w:spacing w:after="0" w:line="240" w:lineRule="auto"/>
      </w:pPr>
      <w:r>
        <w:separator/>
      </w:r>
    </w:p>
  </w:footnote>
  <w:footnote w:type="continuationSeparator" w:id="0">
    <w:p w:rsidR="005E278C" w:rsidRDefault="005E27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8C"/>
    <w:rsid w:val="00120749"/>
    <w:rsid w:val="005E278C"/>
    <w:rsid w:val="005F71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278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E278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2013-10-10T19:47:00Z</dcterms:created>
  <dcterms:modified xsi:type="dcterms:W3CDTF">2013-10-10T19:49:00Z</dcterms:modified>
</cp:coreProperties>
</file>