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217DAE" w14:textId="7BCEFE1A" w:rsidR="00BA00AB" w:rsidRDefault="00E90D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WYSE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d.ca.1464)</w:t>
      </w:r>
    </w:p>
    <w:p w14:paraId="4EF7147F" w14:textId="693B0D1E" w:rsidR="00E90DD6" w:rsidRDefault="00E90D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Totnes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14:paraId="19731AE2" w14:textId="6FDB018D" w:rsidR="00E90DD6" w:rsidRDefault="00E90D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D779EE" w14:textId="486D751B" w:rsidR="00E90DD6" w:rsidRDefault="00E90D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B2A10C" w14:textId="77777777" w:rsidR="00E90DD6" w:rsidRDefault="00E90DD6" w:rsidP="00E90D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1464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Probate of his Will.</w:t>
      </w:r>
    </w:p>
    <w:p w14:paraId="76D8F68A" w14:textId="77777777" w:rsidR="00E90DD6" w:rsidRDefault="00E90DD6" w:rsidP="00E90D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(Devon Wills Index, 1163-1999)</w:t>
      </w:r>
    </w:p>
    <w:p w14:paraId="7C76FA46" w14:textId="77777777" w:rsidR="00E90DD6" w:rsidRDefault="00E90DD6" w:rsidP="00E90D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6C503A" w14:textId="77777777" w:rsidR="00E90DD6" w:rsidRDefault="00E90DD6" w:rsidP="00E90DD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4ECA91" w14:textId="77777777" w:rsidR="00E90DD6" w:rsidRPr="00FC5B5E" w:rsidRDefault="00E90DD6" w:rsidP="00E90DD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2021</w:t>
      </w:r>
    </w:p>
    <w:p w14:paraId="2A3257E3" w14:textId="3ABDDC24" w:rsidR="00E90DD6" w:rsidRPr="00E90DD6" w:rsidRDefault="00E90DD6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E90DD6" w:rsidRPr="00E90D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39237" w14:textId="77777777" w:rsidR="00E90DD6" w:rsidRDefault="00E90DD6" w:rsidP="009139A6">
      <w:r>
        <w:separator/>
      </w:r>
    </w:p>
  </w:endnote>
  <w:endnote w:type="continuationSeparator" w:id="0">
    <w:p w14:paraId="63C25EDE" w14:textId="77777777" w:rsidR="00E90DD6" w:rsidRDefault="00E90D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F27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C23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A00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F6542" w14:textId="77777777" w:rsidR="00E90DD6" w:rsidRDefault="00E90DD6" w:rsidP="009139A6">
      <w:r>
        <w:separator/>
      </w:r>
    </w:p>
  </w:footnote>
  <w:footnote w:type="continuationSeparator" w:id="0">
    <w:p w14:paraId="303FADE3" w14:textId="77777777" w:rsidR="00E90DD6" w:rsidRDefault="00E90D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A138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B816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8250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DD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90DD6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5E011"/>
  <w15:chartTrackingRefBased/>
  <w15:docId w15:val="{509341C2-D1DB-4530-8E3A-6CBC46FA4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/>
  <LinksUpToDate>false</LinksUpToDate>
  <CharactersWithSpaces>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2021-11-16T21:20:00Z</dcterms:created>
  <dcterms:modified xsi:type="dcterms:W3CDTF">2021-11-16T21:21:00Z</dcterms:modified>
</cp:coreProperties>
</file>