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4FF" w:rsidRDefault="00B664FF" w:rsidP="00B66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WYSE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B664FF" w:rsidRDefault="00B664FF" w:rsidP="00B664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4FF" w:rsidRDefault="00B664FF" w:rsidP="00B664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4FF" w:rsidRDefault="00B664FF" w:rsidP="00B66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</w:t>
      </w: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land in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Keevil</w:t>
      </w:r>
      <w:proofErr w:type="spellEnd"/>
      <w:r>
        <w:rPr>
          <w:rFonts w:ascii="Times New Roman" w:hAnsi="Times New Roman" w:cs="Times New Roman"/>
          <w:sz w:val="24"/>
          <w:szCs w:val="24"/>
        </w:rPr>
        <w:t>, Wiltshire.</w:t>
      </w:r>
    </w:p>
    <w:p w:rsidR="00B664FF" w:rsidRDefault="00B664FF" w:rsidP="00B66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864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25 - 374)</w:t>
      </w:r>
    </w:p>
    <w:p w:rsidR="00B664FF" w:rsidRDefault="00B664FF" w:rsidP="00B664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4FF" w:rsidRDefault="00B664FF" w:rsidP="00B664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664FF" w:rsidRDefault="00B664FF" w:rsidP="00B66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  <w:bookmarkStart w:id="0" w:name="_GoBack"/>
      <w:bookmarkEnd w:id="0"/>
    </w:p>
    <w:sectPr w:rsidR="00DD5B8A" w:rsidRPr="00B664F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4FF" w:rsidRDefault="00B664FF" w:rsidP="00564E3C">
      <w:pPr>
        <w:spacing w:after="0" w:line="240" w:lineRule="auto"/>
      </w:pPr>
      <w:r>
        <w:separator/>
      </w:r>
    </w:p>
  </w:endnote>
  <w:endnote w:type="continuationSeparator" w:id="0">
    <w:p w:rsidR="00B664FF" w:rsidRDefault="00B664F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4FF" w:rsidRDefault="00B664FF" w:rsidP="00564E3C">
      <w:pPr>
        <w:spacing w:after="0" w:line="240" w:lineRule="auto"/>
      </w:pPr>
      <w:r>
        <w:separator/>
      </w:r>
    </w:p>
  </w:footnote>
  <w:footnote w:type="continuationSeparator" w:id="0">
    <w:p w:rsidR="00B664FF" w:rsidRDefault="00B664FF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4FF"/>
    <w:rsid w:val="00564E3C"/>
    <w:rsid w:val="00B664F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B64D8"/>
  <w15:chartTrackingRefBased/>
  <w15:docId w15:val="{007A0C67-06D9-44C5-9C09-D2756E8E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664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2015-10-02T16:21:00Z</dcterms:created>
  <dcterms:modified xsi:type="dcterms:W3CDTF">2015-10-02T16:22:00Z</dcterms:modified>
</cp:coreProperties>
</file>