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1B4" w:rsidRDefault="00A641B4" w:rsidP="00A641B4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Thomas WYSE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(</w:t>
      </w:r>
      <w:proofErr w:type="gramEnd"/>
      <w:r>
        <w:rPr>
          <w:rFonts w:ascii="Times New Roman" w:hAnsi="Times New Roman"/>
          <w:sz w:val="24"/>
          <w:szCs w:val="24"/>
        </w:rPr>
        <w:t>fl.1435)</w:t>
      </w:r>
    </w:p>
    <w:p w:rsidR="00A641B4" w:rsidRDefault="00A641B4" w:rsidP="00A641B4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 the diocese of Exeter.</w:t>
      </w:r>
    </w:p>
    <w:p w:rsidR="00A641B4" w:rsidRDefault="00A641B4" w:rsidP="00A641B4">
      <w:pPr>
        <w:pStyle w:val="Body"/>
        <w:rPr>
          <w:rFonts w:ascii="Times New Roman" w:hAnsi="Times New Roman"/>
          <w:sz w:val="24"/>
          <w:szCs w:val="24"/>
        </w:rPr>
      </w:pPr>
    </w:p>
    <w:p w:rsidR="00A641B4" w:rsidRDefault="00A641B4" w:rsidP="00A641B4">
      <w:pPr>
        <w:pStyle w:val="Body"/>
        <w:rPr>
          <w:rFonts w:ascii="Times New Roman" w:hAnsi="Times New Roman"/>
          <w:sz w:val="24"/>
          <w:szCs w:val="24"/>
        </w:rPr>
      </w:pPr>
    </w:p>
    <w:p w:rsidR="00A641B4" w:rsidRDefault="00A641B4" w:rsidP="00A641B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Jul.</w:t>
      </w:r>
      <w:r>
        <w:rPr>
          <w:rFonts w:ascii="Times New Roman" w:hAnsi="Times New Roman"/>
          <w:sz w:val="24"/>
          <w:szCs w:val="24"/>
        </w:rPr>
        <w:tab/>
        <w:t>1435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He was ordained to his first tonsure.</w:t>
      </w:r>
    </w:p>
    <w:p w:rsidR="00A641B4" w:rsidRDefault="00A641B4" w:rsidP="00A641B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p.157)</w:t>
      </w:r>
    </w:p>
    <w:p w:rsidR="00A641B4" w:rsidRDefault="00A641B4" w:rsidP="00A641B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A641B4" w:rsidRDefault="00A641B4" w:rsidP="00A641B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A641B4" w:rsidRDefault="00A641B4" w:rsidP="00A641B4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 November 2016</w:t>
      </w:r>
    </w:p>
    <w:p w:rsidR="006B2F86" w:rsidRPr="00E71FC3" w:rsidRDefault="00A641B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1B4" w:rsidRDefault="00A641B4" w:rsidP="00E71FC3">
      <w:pPr>
        <w:spacing w:after="0" w:line="240" w:lineRule="auto"/>
      </w:pPr>
      <w:r>
        <w:separator/>
      </w:r>
    </w:p>
  </w:endnote>
  <w:endnote w:type="continuationSeparator" w:id="0">
    <w:p w:rsidR="00A641B4" w:rsidRDefault="00A641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1B4" w:rsidRDefault="00A641B4" w:rsidP="00E71FC3">
      <w:pPr>
        <w:spacing w:after="0" w:line="240" w:lineRule="auto"/>
      </w:pPr>
      <w:r>
        <w:separator/>
      </w:r>
    </w:p>
  </w:footnote>
  <w:footnote w:type="continuationSeparator" w:id="0">
    <w:p w:rsidR="00A641B4" w:rsidRDefault="00A641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1B4"/>
    <w:rsid w:val="001A7C09"/>
    <w:rsid w:val="00577BD5"/>
    <w:rsid w:val="00656CBA"/>
    <w:rsid w:val="006A1F77"/>
    <w:rsid w:val="00733BE7"/>
    <w:rsid w:val="00A641B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1E49B7-87B0-467C-94BB-A909C9146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A641B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2017-02-24T15:35:00Z</dcterms:created>
  <dcterms:modified xsi:type="dcterms:W3CDTF">2017-02-24T15:35:00Z</dcterms:modified>
</cp:coreProperties>
</file>