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5EBCF" w14:textId="3A2C2016" w:rsidR="006B2F86" w:rsidRDefault="00BA1049" w:rsidP="00E71FC3">
      <w:pPr>
        <w:pStyle w:val="NoSpacing"/>
      </w:pPr>
      <w:r>
        <w:rPr>
          <w:u w:val="single"/>
        </w:rPr>
        <w:t>Thomas WYSE</w:t>
      </w:r>
      <w:r>
        <w:t xml:space="preserve">   </w:t>
      </w:r>
      <w:proofErr w:type="gramStart"/>
      <w:r>
        <w:t xml:space="preserve">   (</w:t>
      </w:r>
      <w:proofErr w:type="gramEnd"/>
      <w:r>
        <w:t>d.1487)</w:t>
      </w:r>
    </w:p>
    <w:p w14:paraId="49D7B3EC" w14:textId="37DDA301" w:rsidR="00BA1049" w:rsidRDefault="00BA1049" w:rsidP="00E71FC3">
      <w:pPr>
        <w:pStyle w:val="NoSpacing"/>
      </w:pPr>
      <w:r>
        <w:t xml:space="preserve">of </w:t>
      </w:r>
      <w:proofErr w:type="spellStart"/>
      <w:r>
        <w:t>Throwley</w:t>
      </w:r>
      <w:proofErr w:type="spellEnd"/>
      <w:r>
        <w:t>, Kent.</w:t>
      </w:r>
    </w:p>
    <w:p w14:paraId="4CC3394D" w14:textId="787A13F0" w:rsidR="00BA1049" w:rsidRDefault="00BA1049" w:rsidP="00E71FC3">
      <w:pPr>
        <w:pStyle w:val="NoSpacing"/>
      </w:pPr>
    </w:p>
    <w:p w14:paraId="7E5BDDA3" w14:textId="2552B55F" w:rsidR="00BA1049" w:rsidRDefault="00BA1049" w:rsidP="00E71FC3">
      <w:pPr>
        <w:pStyle w:val="NoSpacing"/>
      </w:pPr>
    </w:p>
    <w:p w14:paraId="152E3D80" w14:textId="77777777" w:rsidR="00BA1049" w:rsidRDefault="00BA1049" w:rsidP="00BA1049">
      <w:pPr>
        <w:pStyle w:val="NoSpacing"/>
      </w:pPr>
      <w:r>
        <w:tab/>
        <w:t>1487</w:t>
      </w:r>
      <w:r>
        <w:tab/>
      </w:r>
      <w:r>
        <w:t>He made his Will.</w:t>
      </w:r>
    </w:p>
    <w:p w14:paraId="7104BA6D" w14:textId="3239A824" w:rsidR="00BA1049" w:rsidRDefault="00BA1049" w:rsidP="00BA1049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17/4/135e)</w:t>
      </w:r>
    </w:p>
    <w:p w14:paraId="6DC6AE1A" w14:textId="77777777" w:rsidR="00BA1049" w:rsidRDefault="00BA1049" w:rsidP="00BA1049">
      <w:pPr>
        <w:pStyle w:val="NoSpacing"/>
      </w:pPr>
      <w:r>
        <w:tab/>
        <w:t>1487</w:t>
      </w:r>
      <w:r>
        <w:tab/>
      </w:r>
      <w:r>
        <w:t>Probate of his Will.   (ibid.)</w:t>
      </w:r>
    </w:p>
    <w:p w14:paraId="7A12181F" w14:textId="77777777" w:rsidR="00BA1049" w:rsidRDefault="00BA1049" w:rsidP="00BA1049">
      <w:pPr>
        <w:pStyle w:val="NoSpacing"/>
      </w:pPr>
    </w:p>
    <w:p w14:paraId="2334670F" w14:textId="77777777" w:rsidR="00BA1049" w:rsidRDefault="00BA1049" w:rsidP="00BA1049">
      <w:pPr>
        <w:pStyle w:val="NoSpacing"/>
      </w:pPr>
    </w:p>
    <w:p w14:paraId="2C625F6D" w14:textId="77777777" w:rsidR="00BA1049" w:rsidRDefault="00BA1049" w:rsidP="00BA1049">
      <w:pPr>
        <w:pStyle w:val="NoSpacing"/>
      </w:pPr>
      <w:r>
        <w:t>17 March 2018</w:t>
      </w:r>
    </w:p>
    <w:p w14:paraId="68F44724" w14:textId="1714038E" w:rsidR="00BA1049" w:rsidRPr="00BA1049" w:rsidRDefault="00BA1049" w:rsidP="00BA1049">
      <w:pPr>
        <w:pStyle w:val="NoSpacing"/>
      </w:pPr>
      <w:bookmarkStart w:id="0" w:name="_GoBack"/>
      <w:bookmarkEnd w:id="0"/>
    </w:p>
    <w:sectPr w:rsidR="00BA1049" w:rsidRPr="00BA10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344AE" w14:textId="77777777" w:rsidR="00BA1049" w:rsidRDefault="00BA1049" w:rsidP="00E71FC3">
      <w:pPr>
        <w:spacing w:after="0" w:line="240" w:lineRule="auto"/>
      </w:pPr>
      <w:r>
        <w:separator/>
      </w:r>
    </w:p>
  </w:endnote>
  <w:endnote w:type="continuationSeparator" w:id="0">
    <w:p w14:paraId="454C5B51" w14:textId="77777777" w:rsidR="00BA1049" w:rsidRDefault="00BA10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242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9DFF2" w14:textId="77777777" w:rsidR="00BA1049" w:rsidRDefault="00BA1049" w:rsidP="00E71FC3">
      <w:pPr>
        <w:spacing w:after="0" w:line="240" w:lineRule="auto"/>
      </w:pPr>
      <w:r>
        <w:separator/>
      </w:r>
    </w:p>
  </w:footnote>
  <w:footnote w:type="continuationSeparator" w:id="0">
    <w:p w14:paraId="757676BA" w14:textId="77777777" w:rsidR="00BA1049" w:rsidRDefault="00BA10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49"/>
    <w:rsid w:val="001A7C09"/>
    <w:rsid w:val="00577BD5"/>
    <w:rsid w:val="00656CBA"/>
    <w:rsid w:val="006A1F77"/>
    <w:rsid w:val="00733BE7"/>
    <w:rsid w:val="00AB52E8"/>
    <w:rsid w:val="00B16D3F"/>
    <w:rsid w:val="00BA104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7315D"/>
  <w15:chartTrackingRefBased/>
  <w15:docId w15:val="{131153EE-1F84-4271-B797-25855148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2018-03-17T20:33:00Z</dcterms:created>
  <dcterms:modified xsi:type="dcterms:W3CDTF">2018-03-17T20:35:00Z</dcterms:modified>
</cp:coreProperties>
</file>