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WYSE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Sydenham.</w:t>
      </w: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Mayer(q.v.) brought a plaint of debt against him and  John</w:t>
      </w: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Shilston of Bratton(q.v.).</w:t>
      </w: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72E3" w:rsidRDefault="002272E3" w:rsidP="00227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2E3" w:rsidRDefault="002272E3" w:rsidP="00564E3C">
      <w:pPr>
        <w:spacing w:after="0" w:line="240" w:lineRule="auto"/>
      </w:pPr>
      <w:r>
        <w:separator/>
      </w:r>
    </w:p>
  </w:endnote>
  <w:endnote w:type="continuationSeparator" w:id="0">
    <w:p w:rsidR="002272E3" w:rsidRDefault="002272E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272E3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2E3" w:rsidRDefault="002272E3" w:rsidP="00564E3C">
      <w:pPr>
        <w:spacing w:after="0" w:line="240" w:lineRule="auto"/>
      </w:pPr>
      <w:r>
        <w:separator/>
      </w:r>
    </w:p>
  </w:footnote>
  <w:footnote w:type="continuationSeparator" w:id="0">
    <w:p w:rsidR="002272E3" w:rsidRDefault="002272E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E3"/>
    <w:rsid w:val="002272E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7510E5-7BFE-4DC9-81E9-CC7739CC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272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2016-01-02T21:32:00Z</dcterms:created>
  <dcterms:modified xsi:type="dcterms:W3CDTF">2016-01-02T21:32:00Z</dcterms:modified>
</cp:coreProperties>
</file>