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0E3" w:rsidRDefault="005660E3" w:rsidP="005660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WYSE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660E3" w:rsidRDefault="005660E3" w:rsidP="005660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Newport, Isle of Wight. Esquire.</w:t>
      </w:r>
    </w:p>
    <w:p w:rsidR="005660E3" w:rsidRDefault="005660E3" w:rsidP="005660E3">
      <w:pPr>
        <w:rPr>
          <w:rFonts w:ascii="Times New Roman" w:hAnsi="Times New Roman" w:cs="Times New Roman"/>
        </w:rPr>
      </w:pPr>
    </w:p>
    <w:p w:rsidR="005660E3" w:rsidRDefault="005660E3" w:rsidP="005660E3">
      <w:pPr>
        <w:rPr>
          <w:rFonts w:ascii="Times New Roman" w:hAnsi="Times New Roman" w:cs="Times New Roman"/>
        </w:rPr>
      </w:pPr>
    </w:p>
    <w:p w:rsidR="005660E3" w:rsidRDefault="005660E3" w:rsidP="005660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Lovland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:rsidR="005660E3" w:rsidRDefault="005660E3" w:rsidP="005660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660E3" w:rsidRDefault="005660E3" w:rsidP="005660E3">
      <w:pPr>
        <w:rPr>
          <w:rFonts w:ascii="Times New Roman" w:hAnsi="Times New Roman" w:cs="Times New Roman"/>
        </w:rPr>
      </w:pPr>
    </w:p>
    <w:p w:rsidR="005660E3" w:rsidRDefault="005660E3" w:rsidP="005660E3">
      <w:pPr>
        <w:rPr>
          <w:rFonts w:ascii="Times New Roman" w:hAnsi="Times New Roman" w:cs="Times New Roman"/>
        </w:rPr>
      </w:pPr>
    </w:p>
    <w:p w:rsidR="005660E3" w:rsidRDefault="005660E3" w:rsidP="005660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March 2018</w:t>
      </w:r>
    </w:p>
    <w:p w:rsidR="006B2F86" w:rsidRPr="00E71FC3" w:rsidRDefault="005660E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60E3" w:rsidRDefault="005660E3" w:rsidP="00E71FC3">
      <w:r>
        <w:separator/>
      </w:r>
    </w:p>
  </w:endnote>
  <w:endnote w:type="continuationSeparator" w:id="0">
    <w:p w:rsidR="005660E3" w:rsidRDefault="005660E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60E3" w:rsidRDefault="005660E3" w:rsidP="00E71FC3">
      <w:r>
        <w:separator/>
      </w:r>
    </w:p>
  </w:footnote>
  <w:footnote w:type="continuationSeparator" w:id="0">
    <w:p w:rsidR="005660E3" w:rsidRDefault="005660E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0E3"/>
    <w:rsid w:val="001A7C09"/>
    <w:rsid w:val="005660E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24023C-9D5F-44BD-A500-0F092CBDC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60E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660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2018-03-28T21:10:00Z</dcterms:created>
  <dcterms:modified xsi:type="dcterms:W3CDTF">2018-03-28T21:10:00Z</dcterms:modified>
</cp:coreProperties>
</file>