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8A4E3F" w14:textId="49C79962" w:rsidR="006B2F86" w:rsidRDefault="007C29AA" w:rsidP="00E71FC3">
      <w:pPr>
        <w:pStyle w:val="NoSpacing"/>
      </w:pPr>
      <w:r>
        <w:rPr>
          <w:u w:val="single"/>
        </w:rPr>
        <w:t>Thomas WYSE</w:t>
      </w:r>
      <w:r>
        <w:t xml:space="preserve">   </w:t>
      </w:r>
      <w:proofErr w:type="gramStart"/>
      <w:r>
        <w:t xml:space="preserve">   (</w:t>
      </w:r>
      <w:proofErr w:type="gramEnd"/>
      <w:r>
        <w:t>fl.1475)</w:t>
      </w:r>
    </w:p>
    <w:p w14:paraId="0954336D" w14:textId="289C3467" w:rsidR="007C29AA" w:rsidRDefault="007C29AA" w:rsidP="00E71FC3">
      <w:pPr>
        <w:pStyle w:val="NoSpacing"/>
      </w:pPr>
      <w:r>
        <w:t>of Minster in Sheppey, Kent.</w:t>
      </w:r>
    </w:p>
    <w:p w14:paraId="0B930F24" w14:textId="23B882A4" w:rsidR="007C29AA" w:rsidRDefault="007C29AA" w:rsidP="00E71FC3">
      <w:pPr>
        <w:pStyle w:val="NoSpacing"/>
      </w:pPr>
    </w:p>
    <w:p w14:paraId="787887A5" w14:textId="42F8BC61" w:rsidR="007C29AA" w:rsidRDefault="007C29AA" w:rsidP="00E71FC3">
      <w:pPr>
        <w:pStyle w:val="NoSpacing"/>
      </w:pPr>
    </w:p>
    <w:p w14:paraId="00784155" w14:textId="77777777" w:rsidR="007C29AA" w:rsidRDefault="007C29AA" w:rsidP="007C29AA">
      <w:pPr>
        <w:pStyle w:val="NoSpacing"/>
      </w:pPr>
      <w:r>
        <w:tab/>
        <w:t>1475</w:t>
      </w:r>
      <w:r>
        <w:tab/>
      </w:r>
      <w:r>
        <w:t>He made his Will.</w:t>
      </w:r>
    </w:p>
    <w:p w14:paraId="5B5F9D65" w14:textId="20FEA3E7" w:rsidR="007C29AA" w:rsidRDefault="007C29AA" w:rsidP="007C29AA">
      <w:pPr>
        <w:pStyle w:val="NoSpacing"/>
      </w:pPr>
      <w:r>
        <w:tab/>
      </w:r>
      <w:r>
        <w:tab/>
        <w:t>(</w:t>
      </w:r>
      <w:proofErr w:type="gramStart"/>
      <w:r>
        <w:rPr>
          <w:u w:val="single"/>
        </w:rPr>
        <w:t>https://wills.canterbury-cathedral.org</w:t>
      </w:r>
      <w:r>
        <w:t xml:space="preserve">  Register</w:t>
      </w:r>
      <w:proofErr w:type="gramEnd"/>
      <w:r>
        <w:t xml:space="preserve"> ref. PRC/</w:t>
      </w:r>
      <w:r>
        <w:t>17/3/15b)</w:t>
      </w:r>
    </w:p>
    <w:p w14:paraId="63E285EB" w14:textId="043880A3" w:rsidR="007C29AA" w:rsidRDefault="007C29AA" w:rsidP="007C29AA">
      <w:pPr>
        <w:pStyle w:val="NoSpacing"/>
      </w:pPr>
    </w:p>
    <w:p w14:paraId="06AB8EC9" w14:textId="7E9176E1" w:rsidR="007C29AA" w:rsidRDefault="007C29AA" w:rsidP="007C29AA">
      <w:pPr>
        <w:pStyle w:val="NoSpacing"/>
      </w:pPr>
    </w:p>
    <w:p w14:paraId="2D8A88FB" w14:textId="75329CE4" w:rsidR="007C29AA" w:rsidRPr="007C29AA" w:rsidRDefault="007C29AA" w:rsidP="007C29AA">
      <w:pPr>
        <w:pStyle w:val="NoSpacing"/>
      </w:pPr>
      <w:r>
        <w:t>17 March 2018</w:t>
      </w:r>
      <w:bookmarkStart w:id="0" w:name="_GoBack"/>
      <w:bookmarkEnd w:id="0"/>
    </w:p>
    <w:sectPr w:rsidR="007C29AA" w:rsidRPr="007C29AA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977ABD" w14:textId="77777777" w:rsidR="007C29AA" w:rsidRDefault="007C29AA" w:rsidP="00E71FC3">
      <w:pPr>
        <w:spacing w:after="0" w:line="240" w:lineRule="auto"/>
      </w:pPr>
      <w:r>
        <w:separator/>
      </w:r>
    </w:p>
  </w:endnote>
  <w:endnote w:type="continuationSeparator" w:id="0">
    <w:p w14:paraId="25B2BED2" w14:textId="77777777" w:rsidR="007C29AA" w:rsidRDefault="007C29A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6E7B4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E8744B" w14:textId="77777777" w:rsidR="007C29AA" w:rsidRDefault="007C29AA" w:rsidP="00E71FC3">
      <w:pPr>
        <w:spacing w:after="0" w:line="240" w:lineRule="auto"/>
      </w:pPr>
      <w:r>
        <w:separator/>
      </w:r>
    </w:p>
  </w:footnote>
  <w:footnote w:type="continuationSeparator" w:id="0">
    <w:p w14:paraId="39CEC7C0" w14:textId="77777777" w:rsidR="007C29AA" w:rsidRDefault="007C29A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AA"/>
    <w:rsid w:val="001A7C09"/>
    <w:rsid w:val="00577BD5"/>
    <w:rsid w:val="00656CBA"/>
    <w:rsid w:val="006A1F77"/>
    <w:rsid w:val="00733BE7"/>
    <w:rsid w:val="007C29AA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E3196"/>
  <w15:chartTrackingRefBased/>
  <w15:docId w15:val="{F81C7418-0D94-4AF9-8BF3-F4011998C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59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2018-03-17T20:26:00Z</dcterms:created>
  <dcterms:modified xsi:type="dcterms:W3CDTF">2018-03-17T20:31:00Z</dcterms:modified>
</cp:coreProperties>
</file>