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EDFDF" w14:textId="77777777" w:rsidR="003B224E" w:rsidRDefault="003B224E" w:rsidP="003B224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WYSE</w:t>
      </w:r>
      <w:r>
        <w:rPr>
          <w:rFonts w:cs="Times New Roman"/>
          <w:szCs w:val="24"/>
        </w:rPr>
        <w:t xml:space="preserve">      (fl.1463)</w:t>
      </w:r>
    </w:p>
    <w:p w14:paraId="525F3E7C" w14:textId="77777777" w:rsidR="003B224E" w:rsidRDefault="003B224E" w:rsidP="003B224E">
      <w:pPr>
        <w:pStyle w:val="NoSpacing"/>
        <w:jc w:val="both"/>
        <w:rPr>
          <w:rFonts w:cs="Times New Roman"/>
          <w:szCs w:val="24"/>
        </w:rPr>
      </w:pPr>
    </w:p>
    <w:p w14:paraId="2AECF809" w14:textId="77777777" w:rsidR="003B224E" w:rsidRDefault="003B224E" w:rsidP="003B224E">
      <w:pPr>
        <w:pStyle w:val="NoSpacing"/>
        <w:jc w:val="both"/>
        <w:rPr>
          <w:rFonts w:cs="Times New Roman"/>
          <w:szCs w:val="24"/>
        </w:rPr>
      </w:pPr>
    </w:p>
    <w:p w14:paraId="5FF434B4" w14:textId="77777777" w:rsidR="003B224E" w:rsidRDefault="003B224E" w:rsidP="003B224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1463</w:t>
      </w:r>
      <w:r>
        <w:rPr>
          <w:rFonts w:cs="Times New Roman"/>
          <w:szCs w:val="24"/>
        </w:rPr>
        <w:tab/>
        <w:t>He made a plaint of trespass and taking against William Horde of Fowey,</w:t>
      </w:r>
    </w:p>
    <w:p w14:paraId="3696C983" w14:textId="77777777" w:rsidR="003B224E" w:rsidRDefault="003B224E" w:rsidP="003B224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Cornwall(q.v.), and 6 others.   ( </w:t>
      </w:r>
      <w:hyperlink r:id="rId6" w:history="1">
        <w:r w:rsidRPr="00CB2B05">
          <w:rPr>
            <w:rStyle w:val="Hyperlink"/>
            <w:rFonts w:cs="Times New Roman"/>
            <w:szCs w:val="24"/>
          </w:rPr>
          <w:t>https://waalt.uh.edu/index.php/KB27/807</w:t>
        </w:r>
      </w:hyperlink>
      <w:r>
        <w:rPr>
          <w:rFonts w:cs="Times New Roman"/>
          <w:szCs w:val="24"/>
        </w:rPr>
        <w:t xml:space="preserve"> )</w:t>
      </w:r>
    </w:p>
    <w:p w14:paraId="51BD848D" w14:textId="77777777" w:rsidR="003B224E" w:rsidRDefault="003B224E" w:rsidP="003B224E">
      <w:pPr>
        <w:pStyle w:val="NoSpacing"/>
        <w:jc w:val="both"/>
        <w:rPr>
          <w:rFonts w:cs="Times New Roman"/>
          <w:szCs w:val="24"/>
        </w:rPr>
      </w:pPr>
    </w:p>
    <w:p w14:paraId="6E92E684" w14:textId="77777777" w:rsidR="003B224E" w:rsidRDefault="003B224E" w:rsidP="003B224E">
      <w:pPr>
        <w:pStyle w:val="NoSpacing"/>
        <w:jc w:val="both"/>
        <w:rPr>
          <w:rFonts w:cs="Times New Roman"/>
          <w:szCs w:val="24"/>
        </w:rPr>
      </w:pPr>
    </w:p>
    <w:p w14:paraId="14A2593B" w14:textId="77777777" w:rsidR="003B224E" w:rsidRDefault="003B224E" w:rsidP="003B224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31 October 2025</w:t>
      </w:r>
    </w:p>
    <w:p w14:paraId="2EBD3A9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B88AA" w14:textId="77777777" w:rsidR="003B224E" w:rsidRDefault="003B224E" w:rsidP="00086E2C">
      <w:pPr>
        <w:spacing w:after="0" w:line="240" w:lineRule="auto"/>
      </w:pPr>
      <w:r>
        <w:separator/>
      </w:r>
    </w:p>
  </w:endnote>
  <w:endnote w:type="continuationSeparator" w:id="0">
    <w:p w14:paraId="02A57206" w14:textId="77777777" w:rsidR="003B224E" w:rsidRDefault="003B224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2E26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5C9B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F70F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189B3" w14:textId="77777777" w:rsidR="003B224E" w:rsidRDefault="003B224E" w:rsidP="00086E2C">
      <w:pPr>
        <w:spacing w:after="0" w:line="240" w:lineRule="auto"/>
      </w:pPr>
      <w:r>
        <w:separator/>
      </w:r>
    </w:p>
  </w:footnote>
  <w:footnote w:type="continuationSeparator" w:id="0">
    <w:p w14:paraId="21093821" w14:textId="77777777" w:rsidR="003B224E" w:rsidRDefault="003B224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5435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B82F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BAB4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24E"/>
    <w:rsid w:val="00086E2C"/>
    <w:rsid w:val="000A2E7A"/>
    <w:rsid w:val="001270B0"/>
    <w:rsid w:val="002244B7"/>
    <w:rsid w:val="00314D94"/>
    <w:rsid w:val="003B224E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170A2"/>
  <w15:chartTrackingRefBased/>
  <w15:docId w15:val="{F5D09BDE-67AC-4199-8901-5CD17E9CF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3B224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3B224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5</TotalTime>
  <Pages>1</Pages>
  <Words>27</Words>
  <Characters>162</Characters>
  <Application>Microsoft Office Word</Application>
  <DocSecurity>0</DocSecurity>
  <Lines>8</Lines>
  <Paragraphs>4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2025-11-01T22:00:00Z</dcterms:created>
  <dcterms:modified xsi:type="dcterms:W3CDTF">2025-11-01T22:05:00Z</dcterms:modified>
</cp:coreProperties>
</file>