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BEC1E6" w14:textId="7116CD63" w:rsidR="006B2F86" w:rsidRDefault="004E44A7" w:rsidP="00E71FC3">
      <w:pPr>
        <w:pStyle w:val="NoSpacing"/>
      </w:pPr>
      <w:r>
        <w:rPr>
          <w:u w:val="single"/>
        </w:rPr>
        <w:t>Robert WYSE</w:t>
      </w:r>
      <w:r>
        <w:t xml:space="preserve">   </w:t>
      </w:r>
      <w:proofErr w:type="gramStart"/>
      <w:r>
        <w:t xml:space="preserve">   (</w:t>
      </w:r>
      <w:proofErr w:type="gramEnd"/>
      <w:r>
        <w:t>fl.1470)</w:t>
      </w:r>
    </w:p>
    <w:p w14:paraId="12D23A6A" w14:textId="51FC344C" w:rsidR="004E44A7" w:rsidRDefault="004E44A7" w:rsidP="00E71FC3">
      <w:pPr>
        <w:pStyle w:val="NoSpacing"/>
      </w:pPr>
      <w:r>
        <w:t>of Canterbury. Gentleman.</w:t>
      </w:r>
    </w:p>
    <w:p w14:paraId="536F34C7" w14:textId="6C48A915" w:rsidR="004E44A7" w:rsidRDefault="004E44A7" w:rsidP="00E71FC3">
      <w:pPr>
        <w:pStyle w:val="NoSpacing"/>
      </w:pPr>
    </w:p>
    <w:p w14:paraId="3A8B6EF5" w14:textId="122C8F3D" w:rsidR="004E44A7" w:rsidRDefault="004E44A7" w:rsidP="00E71FC3">
      <w:pPr>
        <w:pStyle w:val="NoSpacing"/>
      </w:pPr>
    </w:p>
    <w:p w14:paraId="527FCFA8" w14:textId="3C1596CE" w:rsidR="004E44A7" w:rsidRDefault="004E44A7" w:rsidP="00E71FC3">
      <w:pPr>
        <w:pStyle w:val="NoSpacing"/>
      </w:pPr>
      <w:r>
        <w:t>Son of Henry Wyse(q.v.).   (Cowper p.95)</w:t>
      </w:r>
    </w:p>
    <w:p w14:paraId="23473853" w14:textId="7E4899AC" w:rsidR="004E44A7" w:rsidRDefault="004E44A7" w:rsidP="00E71FC3">
      <w:pPr>
        <w:pStyle w:val="NoSpacing"/>
      </w:pPr>
    </w:p>
    <w:p w14:paraId="423C4D4D" w14:textId="1E6E5984" w:rsidR="004E44A7" w:rsidRDefault="004E44A7" w:rsidP="00E71FC3">
      <w:pPr>
        <w:pStyle w:val="NoSpacing"/>
      </w:pPr>
    </w:p>
    <w:p w14:paraId="0A6CEEEE" w14:textId="1C01B8AF" w:rsidR="004E44A7" w:rsidRDefault="004E44A7" w:rsidP="00E71FC3">
      <w:pPr>
        <w:pStyle w:val="NoSpacing"/>
      </w:pPr>
      <w:r>
        <w:tab/>
        <w:t>1470</w:t>
      </w:r>
      <w:r>
        <w:tab/>
        <w:t>He became a Freeman by primogeniture.  (ibid.)</w:t>
      </w:r>
    </w:p>
    <w:p w14:paraId="0916C414" w14:textId="496CF713" w:rsidR="004E44A7" w:rsidRDefault="004E44A7" w:rsidP="00E71FC3">
      <w:pPr>
        <w:pStyle w:val="NoSpacing"/>
      </w:pPr>
    </w:p>
    <w:p w14:paraId="744F7C80" w14:textId="28682A38" w:rsidR="004E44A7" w:rsidRDefault="004E44A7" w:rsidP="00E71FC3">
      <w:pPr>
        <w:pStyle w:val="NoSpacing"/>
      </w:pPr>
    </w:p>
    <w:p w14:paraId="3F287997" w14:textId="4F853D53" w:rsidR="004E44A7" w:rsidRPr="004E44A7" w:rsidRDefault="004E44A7" w:rsidP="00E71FC3">
      <w:pPr>
        <w:pStyle w:val="NoSpacing"/>
      </w:pPr>
      <w:r>
        <w:t>28 August 2018</w:t>
      </w:r>
      <w:bookmarkStart w:id="0" w:name="_GoBack"/>
      <w:bookmarkEnd w:id="0"/>
    </w:p>
    <w:sectPr w:rsidR="004E44A7" w:rsidRPr="004E44A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C64D00" w14:textId="77777777" w:rsidR="004E44A7" w:rsidRDefault="004E44A7" w:rsidP="00E71FC3">
      <w:pPr>
        <w:spacing w:after="0" w:line="240" w:lineRule="auto"/>
      </w:pPr>
      <w:r>
        <w:separator/>
      </w:r>
    </w:p>
  </w:endnote>
  <w:endnote w:type="continuationSeparator" w:id="0">
    <w:p w14:paraId="1DC08CFC" w14:textId="77777777" w:rsidR="004E44A7" w:rsidRDefault="004E44A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546AC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214629" w14:textId="77777777" w:rsidR="004E44A7" w:rsidRDefault="004E44A7" w:rsidP="00E71FC3">
      <w:pPr>
        <w:spacing w:after="0" w:line="240" w:lineRule="auto"/>
      </w:pPr>
      <w:r>
        <w:separator/>
      </w:r>
    </w:p>
  </w:footnote>
  <w:footnote w:type="continuationSeparator" w:id="0">
    <w:p w14:paraId="303BABE4" w14:textId="77777777" w:rsidR="004E44A7" w:rsidRDefault="004E44A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4A7"/>
    <w:rsid w:val="001A7C09"/>
    <w:rsid w:val="004E44A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B7626"/>
  <w15:chartTrackingRefBased/>
  <w15:docId w15:val="{631B11BF-55B6-4A74-8D58-0561B45AE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2018-08-28T21:07:00Z</dcterms:created>
  <dcterms:modified xsi:type="dcterms:W3CDTF">2018-08-28T21:10:00Z</dcterms:modified>
</cp:coreProperties>
</file>