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7D6F7" w14:textId="77777777" w:rsidR="005C62EB" w:rsidRDefault="005C62EB" w:rsidP="005C62EB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WYSE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466EAE74" w14:textId="77777777" w:rsidR="005C62EB" w:rsidRDefault="005C62EB" w:rsidP="005C62EB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F276120" w14:textId="77777777" w:rsidR="005C62EB" w:rsidRDefault="005C62EB" w:rsidP="005C62EB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4C5B8F4" w14:textId="77777777" w:rsidR="005C62EB" w:rsidRDefault="005C62EB" w:rsidP="005C62EB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Appulby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made a plaint of debt against William Howard of </w:t>
      </w:r>
    </w:p>
    <w:p w14:paraId="7055488C" w14:textId="77777777" w:rsidR="005C62EB" w:rsidRDefault="005C62EB" w:rsidP="005C62EB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Brockdish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Norfolk(q.v.),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Scolys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Osmondesden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William </w:t>
      </w:r>
    </w:p>
    <w:p w14:paraId="12CD0FE2" w14:textId="77777777" w:rsidR="005C62EB" w:rsidRDefault="005C62EB" w:rsidP="005C62EB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Scolys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Billingford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5FE70FAA" w14:textId="77777777" w:rsidR="005C62EB" w:rsidRDefault="005C62EB" w:rsidP="005C62EB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E50E04C" w14:textId="77777777" w:rsidR="005C62EB" w:rsidRDefault="005C62EB" w:rsidP="005C62EB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FB9A0E5" w14:textId="77777777" w:rsidR="005C62EB" w:rsidRDefault="005C62EB" w:rsidP="005C62EB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F5E5080" w14:textId="77777777" w:rsidR="005C62EB" w:rsidRDefault="005C62EB" w:rsidP="005C62EB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0431A22" w14:textId="77777777" w:rsidR="005C62EB" w:rsidRDefault="005C62EB" w:rsidP="005C62EB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March 2022</w:t>
      </w:r>
    </w:p>
    <w:p w14:paraId="0E9793C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2B83F" w14:textId="77777777" w:rsidR="005C62EB" w:rsidRDefault="005C62EB" w:rsidP="009139A6">
      <w:r>
        <w:separator/>
      </w:r>
    </w:p>
  </w:endnote>
  <w:endnote w:type="continuationSeparator" w:id="0">
    <w:p w14:paraId="1D22B314" w14:textId="77777777" w:rsidR="005C62EB" w:rsidRDefault="005C62E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9E63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67AC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13A8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C3079" w14:textId="77777777" w:rsidR="005C62EB" w:rsidRDefault="005C62EB" w:rsidP="009139A6">
      <w:r>
        <w:separator/>
      </w:r>
    </w:p>
  </w:footnote>
  <w:footnote w:type="continuationSeparator" w:id="0">
    <w:p w14:paraId="118D6D51" w14:textId="77777777" w:rsidR="005C62EB" w:rsidRDefault="005C62E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17A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FD46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0A0D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2EB"/>
    <w:rsid w:val="000666E0"/>
    <w:rsid w:val="002510B7"/>
    <w:rsid w:val="005C130B"/>
    <w:rsid w:val="005C62E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D31A9"/>
  <w15:chartTrackingRefBased/>
  <w15:docId w15:val="{9A1EE506-EE7B-4E74-8AC7-6EBD7D464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C62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2022-03-18T19:45:00Z</dcterms:created>
  <dcterms:modified xsi:type="dcterms:W3CDTF">2022-03-18T19:47:00Z</dcterms:modified>
</cp:coreProperties>
</file>