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FE664" w14:textId="77777777" w:rsidR="00577F41" w:rsidRPr="00577F41" w:rsidRDefault="00577F41" w:rsidP="00577F4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577F4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Richard WYSE</w:t>
      </w:r>
      <w:r w:rsidRPr="00577F4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577F4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577F4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7DC6910C" w14:textId="77777777" w:rsidR="00577F41" w:rsidRPr="00577F41" w:rsidRDefault="00577F41" w:rsidP="00577F4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577F4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Wallingford, Berkshire. Yeoman.</w:t>
      </w:r>
    </w:p>
    <w:p w14:paraId="45B769FA" w14:textId="77777777" w:rsidR="00577F41" w:rsidRPr="00577F41" w:rsidRDefault="00577F41" w:rsidP="00577F4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86975F6" w14:textId="77777777" w:rsidR="00577F41" w:rsidRPr="00577F41" w:rsidRDefault="00577F41" w:rsidP="00577F4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0DF258C" w14:textId="77777777" w:rsidR="00577F41" w:rsidRPr="00577F41" w:rsidRDefault="00577F41" w:rsidP="00577F4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577F4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 w:rsidRPr="00577F4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Thomas </w:t>
      </w:r>
      <w:proofErr w:type="spellStart"/>
      <w:r w:rsidRPr="00577F4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Latton</w:t>
      </w:r>
      <w:proofErr w:type="spellEnd"/>
      <w:r w:rsidRPr="00577F4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brought a plaint of debt against him, Henry </w:t>
      </w:r>
      <w:proofErr w:type="spellStart"/>
      <w:r w:rsidRPr="00577F4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Masey</w:t>
      </w:r>
      <w:proofErr w:type="spellEnd"/>
    </w:p>
    <w:p w14:paraId="3BB05B21" w14:textId="77777777" w:rsidR="00577F41" w:rsidRPr="00577F41" w:rsidRDefault="00577F41" w:rsidP="00577F4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577F4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577F4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of Wallingford(q.v.), Nicholas </w:t>
      </w:r>
      <w:proofErr w:type="spellStart"/>
      <w:r w:rsidRPr="00577F4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Hert</w:t>
      </w:r>
      <w:proofErr w:type="spellEnd"/>
      <w:r w:rsidRPr="00577F4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Bagshot(q.v.), Henry Weston of</w:t>
      </w:r>
    </w:p>
    <w:p w14:paraId="77A4D0C9" w14:textId="77777777" w:rsidR="00577F41" w:rsidRPr="00577F41" w:rsidRDefault="00577F41" w:rsidP="00577F4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577F4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577F4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Wallingford(q.v.) and Thomas Edmon of Abingdon(q.v.).</w:t>
      </w:r>
    </w:p>
    <w:p w14:paraId="08EA9A05" w14:textId="77777777" w:rsidR="00577F41" w:rsidRPr="00577F41" w:rsidRDefault="00577F41" w:rsidP="00577F4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577F4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577F4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577F41"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577F41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http://aalt.law.uh.edu/Indices/CP40Indices/CP40no883Pl.htm</w:t>
        </w:r>
      </w:hyperlink>
      <w:r w:rsidRPr="00577F4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)</w:t>
      </w:r>
    </w:p>
    <w:p w14:paraId="2B2373FB" w14:textId="77777777" w:rsidR="00577F41" w:rsidRPr="00577F41" w:rsidRDefault="00577F41" w:rsidP="00577F4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A252693" w14:textId="77777777" w:rsidR="00577F41" w:rsidRPr="00577F41" w:rsidRDefault="00577F41" w:rsidP="00577F4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E458654" w14:textId="77777777" w:rsidR="00577F41" w:rsidRPr="00577F41" w:rsidRDefault="00577F41" w:rsidP="00577F4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577F41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27 June 2021</w:t>
      </w:r>
    </w:p>
    <w:p w14:paraId="685536D4" w14:textId="77777777" w:rsidR="00BA00AB" w:rsidRPr="00577F4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77F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AF3BC" w14:textId="77777777" w:rsidR="00577F41" w:rsidRDefault="00577F41" w:rsidP="009139A6">
      <w:r>
        <w:separator/>
      </w:r>
    </w:p>
  </w:endnote>
  <w:endnote w:type="continuationSeparator" w:id="0">
    <w:p w14:paraId="590F81AF" w14:textId="77777777" w:rsidR="00577F41" w:rsidRDefault="00577F4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9AD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0C8E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AA3F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55DFA" w14:textId="77777777" w:rsidR="00577F41" w:rsidRDefault="00577F41" w:rsidP="009139A6">
      <w:r>
        <w:separator/>
      </w:r>
    </w:p>
  </w:footnote>
  <w:footnote w:type="continuationSeparator" w:id="0">
    <w:p w14:paraId="6CF6D77E" w14:textId="77777777" w:rsidR="00577F41" w:rsidRDefault="00577F4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843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64E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D95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F41"/>
    <w:rsid w:val="000666E0"/>
    <w:rsid w:val="002510B7"/>
    <w:rsid w:val="00577F4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1517B"/>
  <w15:chartTrackingRefBased/>
  <w15:docId w15:val="{5AA7F032-AED3-4E13-A3CC-1290EDA39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77F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2021-08-26T06:50:00Z</dcterms:created>
  <dcterms:modified xsi:type="dcterms:W3CDTF">2021-08-26T06:51:00Z</dcterms:modified>
</cp:coreProperties>
</file>