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F15FA" w14:textId="77777777" w:rsidR="009749FC" w:rsidRDefault="009749FC" w:rsidP="00974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WYSE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WYSSE)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(fl.1467)</w:t>
      </w:r>
    </w:p>
    <w:p w14:paraId="68EB019E" w14:textId="77777777" w:rsidR="009749FC" w:rsidRDefault="009749FC" w:rsidP="00974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Mercer.</w:t>
      </w:r>
    </w:p>
    <w:p w14:paraId="1AA9F686" w14:textId="77777777" w:rsidR="009749FC" w:rsidRDefault="009749FC" w:rsidP="009749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632A48" w14:textId="77777777" w:rsidR="009749FC" w:rsidRDefault="009749FC" w:rsidP="009749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59B717" w14:textId="77777777" w:rsidR="009749FC" w:rsidRDefault="009749FC" w:rsidP="00974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Jun.1467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Compton of Stratford-upon-Avon(q.v.) was pardoned for </w:t>
      </w:r>
      <w:proofErr w:type="gramStart"/>
      <w:r>
        <w:rPr>
          <w:rFonts w:ascii="Times New Roman" w:hAnsi="Times New Roman" w:cs="Times New Roman"/>
          <w:sz w:val="24"/>
          <w:szCs w:val="24"/>
        </w:rPr>
        <w:t>not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D1CA44" w14:textId="77777777" w:rsidR="009749FC" w:rsidRDefault="009749FC" w:rsidP="00974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appearing to answer him and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Amersham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mercer(q.v.),</w:t>
      </w:r>
    </w:p>
    <w:p w14:paraId="6F497588" w14:textId="77777777" w:rsidR="009749FC" w:rsidRDefault="009749FC" w:rsidP="00974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touching a debt of £35.    (C.P.R. 1467-77 p.4)</w:t>
      </w:r>
    </w:p>
    <w:p w14:paraId="702ED2A5" w14:textId="77777777" w:rsidR="009749FC" w:rsidRDefault="009749FC" w:rsidP="009749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54080A" w14:textId="77777777" w:rsidR="009749FC" w:rsidRDefault="009749FC" w:rsidP="009749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C54A76" w14:textId="77777777" w:rsidR="009749FC" w:rsidRDefault="009749FC" w:rsidP="00974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014D6C3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85C7BF" w14:textId="77777777" w:rsidR="009749FC" w:rsidRDefault="009749FC" w:rsidP="009139A6">
      <w:r>
        <w:separator/>
      </w:r>
    </w:p>
  </w:endnote>
  <w:endnote w:type="continuationSeparator" w:id="0">
    <w:p w14:paraId="25D122A5" w14:textId="77777777" w:rsidR="009749FC" w:rsidRDefault="009749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C4C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AF4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817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3DEED9" w14:textId="77777777" w:rsidR="009749FC" w:rsidRDefault="009749FC" w:rsidP="009139A6">
      <w:r>
        <w:separator/>
      </w:r>
    </w:p>
  </w:footnote>
  <w:footnote w:type="continuationSeparator" w:id="0">
    <w:p w14:paraId="51A1420A" w14:textId="77777777" w:rsidR="009749FC" w:rsidRDefault="009749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8FAA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E5D3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015E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9FC"/>
    <w:rsid w:val="000666E0"/>
    <w:rsid w:val="002510B7"/>
    <w:rsid w:val="005C130B"/>
    <w:rsid w:val="00826F5C"/>
    <w:rsid w:val="009139A6"/>
    <w:rsid w:val="009448BB"/>
    <w:rsid w:val="009749FC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66B2B"/>
  <w15:chartTrackingRefBased/>
  <w15:docId w15:val="{83D15927-0C1A-4A6F-B7FF-76657917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2021-03-17T21:53:00Z</dcterms:created>
  <dcterms:modified xsi:type="dcterms:W3CDTF">2021-03-17T21:54:00Z</dcterms:modified>
</cp:coreProperties>
</file>