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447C0" w14:textId="77777777" w:rsidR="001D23C4" w:rsidRDefault="001D23C4" w:rsidP="001D2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WYSE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8215A41" w14:textId="77777777" w:rsidR="001D23C4" w:rsidRDefault="001D23C4" w:rsidP="001D2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729050B8" w14:textId="77777777" w:rsidR="001D23C4" w:rsidRDefault="001D23C4" w:rsidP="001D23C4">
      <w:pPr>
        <w:pStyle w:val="NoSpacing"/>
        <w:rPr>
          <w:rFonts w:cs="Times New Roman"/>
          <w:szCs w:val="24"/>
        </w:rPr>
      </w:pPr>
    </w:p>
    <w:p w14:paraId="25758C45" w14:textId="77777777" w:rsidR="001D23C4" w:rsidRDefault="001D23C4" w:rsidP="001D23C4">
      <w:pPr>
        <w:pStyle w:val="NoSpacing"/>
        <w:rPr>
          <w:rFonts w:cs="Times New Roman"/>
          <w:szCs w:val="24"/>
        </w:rPr>
      </w:pPr>
    </w:p>
    <w:p w14:paraId="2992FC6C" w14:textId="77777777" w:rsidR="001D23C4" w:rsidRDefault="001D23C4" w:rsidP="001D2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Sep.1433</w:t>
      </w:r>
      <w:r>
        <w:rPr>
          <w:rFonts w:cs="Times New Roman"/>
          <w:szCs w:val="24"/>
        </w:rPr>
        <w:tab/>
        <w:t xml:space="preserve">He had a bequest in the Will of John </w:t>
      </w:r>
      <w:proofErr w:type="spellStart"/>
      <w:r>
        <w:rPr>
          <w:rFonts w:cs="Times New Roman"/>
          <w:szCs w:val="24"/>
        </w:rPr>
        <w:t>Elys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>, Hertfordshire(q.v.).</w:t>
      </w:r>
    </w:p>
    <w:p w14:paraId="06EA8E69" w14:textId="77777777" w:rsidR="001D23C4" w:rsidRDefault="001D23C4" w:rsidP="001D2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6F65F715" w14:textId="77777777" w:rsidR="001D23C4" w:rsidRDefault="001D23C4" w:rsidP="001D23C4">
      <w:pPr>
        <w:pStyle w:val="NoSpacing"/>
        <w:rPr>
          <w:rFonts w:cs="Times New Roman"/>
          <w:szCs w:val="24"/>
        </w:rPr>
      </w:pPr>
    </w:p>
    <w:p w14:paraId="35C4CF86" w14:textId="77777777" w:rsidR="001D23C4" w:rsidRDefault="001D23C4" w:rsidP="001D23C4">
      <w:pPr>
        <w:pStyle w:val="NoSpacing"/>
        <w:rPr>
          <w:rFonts w:cs="Times New Roman"/>
          <w:szCs w:val="24"/>
        </w:rPr>
      </w:pPr>
    </w:p>
    <w:p w14:paraId="5A5A1AEC" w14:textId="77777777" w:rsidR="001D23C4" w:rsidRDefault="001D23C4" w:rsidP="001D23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34FDC69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92BA5" w14:textId="77777777" w:rsidR="001D23C4" w:rsidRDefault="001D23C4" w:rsidP="009139A6">
      <w:r>
        <w:separator/>
      </w:r>
    </w:p>
  </w:endnote>
  <w:endnote w:type="continuationSeparator" w:id="0">
    <w:p w14:paraId="0768D15D" w14:textId="77777777" w:rsidR="001D23C4" w:rsidRDefault="001D23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D23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736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D17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8F50A" w14:textId="77777777" w:rsidR="001D23C4" w:rsidRDefault="001D23C4" w:rsidP="009139A6">
      <w:r>
        <w:separator/>
      </w:r>
    </w:p>
  </w:footnote>
  <w:footnote w:type="continuationSeparator" w:id="0">
    <w:p w14:paraId="29E4E7D8" w14:textId="77777777" w:rsidR="001D23C4" w:rsidRDefault="001D23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E6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52B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ECF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3C4"/>
    <w:rsid w:val="000666E0"/>
    <w:rsid w:val="001D23C4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FF7E6"/>
  <w15:chartTrackingRefBased/>
  <w15:docId w15:val="{D0E9D43D-768B-4D5E-838C-2933BEF2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2023-04-22T20:47:00Z</dcterms:created>
  <dcterms:modified xsi:type="dcterms:W3CDTF">2023-04-22T20:48:00Z</dcterms:modified>
</cp:coreProperties>
</file>