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5C9D1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Richard WYSE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E6C4FEF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</w:p>
    <w:p w14:paraId="5C436B13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</w:p>
    <w:p w14:paraId="216F9D48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51F1A3C7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3E24F437" w14:textId="77777777" w:rsidR="009C0BDB" w:rsidRDefault="009C0BDB" w:rsidP="009C0BD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AB9C38A" w14:textId="77777777" w:rsidR="009C0BDB" w:rsidRDefault="009C0BDB" w:rsidP="009C0BD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338F4BA4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</w:p>
    <w:p w14:paraId="1B55A97F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</w:p>
    <w:p w14:paraId="40543B96" w14:textId="77777777" w:rsidR="009C0BDB" w:rsidRDefault="009C0BDB" w:rsidP="009C0B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41E6B7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14496" w14:textId="77777777" w:rsidR="009C0BDB" w:rsidRDefault="009C0BDB" w:rsidP="009139A6">
      <w:r>
        <w:separator/>
      </w:r>
    </w:p>
  </w:endnote>
  <w:endnote w:type="continuationSeparator" w:id="0">
    <w:p w14:paraId="6F5DD1B5" w14:textId="77777777" w:rsidR="009C0BDB" w:rsidRDefault="009C0B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65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25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33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39FC" w14:textId="77777777" w:rsidR="009C0BDB" w:rsidRDefault="009C0BDB" w:rsidP="009139A6">
      <w:r>
        <w:separator/>
      </w:r>
    </w:p>
  </w:footnote>
  <w:footnote w:type="continuationSeparator" w:id="0">
    <w:p w14:paraId="43B7389F" w14:textId="77777777" w:rsidR="009C0BDB" w:rsidRDefault="009C0B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A02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B7F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1DD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BDB"/>
    <w:rsid w:val="000666E0"/>
    <w:rsid w:val="002510B7"/>
    <w:rsid w:val="005C130B"/>
    <w:rsid w:val="00826F5C"/>
    <w:rsid w:val="009139A6"/>
    <w:rsid w:val="009448BB"/>
    <w:rsid w:val="00947624"/>
    <w:rsid w:val="009C0BD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A7352"/>
  <w15:chartTrackingRefBased/>
  <w15:docId w15:val="{27E61B47-DCA0-4C19-B223-22CFD579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2023-09-15T19:57:00Z</dcterms:created>
  <dcterms:modified xsi:type="dcterms:W3CDTF">2023-09-15T19:57:00Z</dcterms:modified>
</cp:coreProperties>
</file>