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653DD" w14:textId="77777777" w:rsidR="0005698E" w:rsidRDefault="0005698E" w:rsidP="0005698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WYSE</w:t>
      </w:r>
      <w:r>
        <w:rPr>
          <w:rFonts w:cs="Times New Roman"/>
          <w:szCs w:val="24"/>
        </w:rPr>
        <w:t xml:space="preserve">       (fl.1457)</w:t>
      </w:r>
    </w:p>
    <w:p w14:paraId="090C080D" w14:textId="77777777" w:rsidR="0005698E" w:rsidRDefault="0005698E" w:rsidP="0005698E">
      <w:pPr>
        <w:pStyle w:val="NoSpacing"/>
        <w:rPr>
          <w:rFonts w:cs="Times New Roman"/>
          <w:szCs w:val="24"/>
        </w:rPr>
      </w:pPr>
    </w:p>
    <w:p w14:paraId="2D9D8821" w14:textId="77777777" w:rsidR="0005698E" w:rsidRDefault="0005698E" w:rsidP="0005698E">
      <w:pPr>
        <w:pStyle w:val="NoSpacing"/>
        <w:rPr>
          <w:rFonts w:cs="Times New Roman"/>
          <w:szCs w:val="24"/>
        </w:rPr>
      </w:pPr>
    </w:p>
    <w:p w14:paraId="0F7C36AE" w14:textId="77777777" w:rsidR="0005698E" w:rsidRDefault="0005698E" w:rsidP="0005698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Sep.1457</w:t>
      </w:r>
      <w:r>
        <w:rPr>
          <w:rFonts w:cs="Times New Roman"/>
          <w:szCs w:val="24"/>
        </w:rPr>
        <w:tab/>
        <w:t>He occurs in the Bridport Muster Roll.</w:t>
      </w:r>
    </w:p>
    <w:p w14:paraId="2B4A58C6" w14:textId="77777777" w:rsidR="0005698E" w:rsidRDefault="0005698E" w:rsidP="0005698E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Bridport Muster Roll of 1457” by Thom Richardson in the Royal </w:t>
      </w:r>
      <w:proofErr w:type="spellStart"/>
      <w:r>
        <w:rPr>
          <w:rFonts w:cs="Times New Roman"/>
          <w:szCs w:val="24"/>
        </w:rPr>
        <w:t>Armouries</w:t>
      </w:r>
      <w:proofErr w:type="spellEnd"/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>Year Book</w:t>
      </w:r>
      <w:proofErr w:type="gramEnd"/>
      <w:r>
        <w:rPr>
          <w:rFonts w:cs="Times New Roman"/>
          <w:szCs w:val="24"/>
        </w:rPr>
        <w:t>, volume 2, 1997, pp.46-52)</w:t>
      </w:r>
    </w:p>
    <w:p w14:paraId="5E3C7A2C" w14:textId="77777777" w:rsidR="0005698E" w:rsidRDefault="0005698E" w:rsidP="0005698E">
      <w:pPr>
        <w:pStyle w:val="NoSpacing"/>
        <w:rPr>
          <w:rFonts w:cs="Times New Roman"/>
          <w:szCs w:val="24"/>
        </w:rPr>
      </w:pPr>
    </w:p>
    <w:p w14:paraId="5127C672" w14:textId="77777777" w:rsidR="0005698E" w:rsidRDefault="0005698E" w:rsidP="0005698E">
      <w:pPr>
        <w:pStyle w:val="NoSpacing"/>
        <w:rPr>
          <w:rFonts w:cs="Times New Roman"/>
          <w:szCs w:val="24"/>
        </w:rPr>
      </w:pPr>
    </w:p>
    <w:p w14:paraId="7DF4E2CB" w14:textId="77777777" w:rsidR="0005698E" w:rsidRDefault="0005698E" w:rsidP="0005698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November 2024</w:t>
      </w:r>
    </w:p>
    <w:p w14:paraId="3263BFE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450F6" w14:textId="77777777" w:rsidR="0005698E" w:rsidRDefault="0005698E" w:rsidP="009139A6">
      <w:r>
        <w:separator/>
      </w:r>
    </w:p>
  </w:endnote>
  <w:endnote w:type="continuationSeparator" w:id="0">
    <w:p w14:paraId="213C1B6F" w14:textId="77777777" w:rsidR="0005698E" w:rsidRDefault="0005698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52B7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6923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FA84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6C1D7" w14:textId="77777777" w:rsidR="0005698E" w:rsidRDefault="0005698E" w:rsidP="009139A6">
      <w:r>
        <w:separator/>
      </w:r>
    </w:p>
  </w:footnote>
  <w:footnote w:type="continuationSeparator" w:id="0">
    <w:p w14:paraId="1B56A209" w14:textId="77777777" w:rsidR="0005698E" w:rsidRDefault="0005698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C54A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EAC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2543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98E"/>
    <w:rsid w:val="0005698E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65CA6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AF18F"/>
  <w15:chartTrackingRefBased/>
  <w15:docId w15:val="{6124C42E-1302-4B2A-8A35-2D60625A6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2025-08-21T08:42:00Z</dcterms:created>
  <dcterms:modified xsi:type="dcterms:W3CDTF">2025-08-21T08:43:00Z</dcterms:modified>
</cp:coreProperties>
</file>