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65A6C" w14:textId="77777777" w:rsidR="00053700" w:rsidRDefault="00053700" w:rsidP="000537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WYSE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AF7C497" w14:textId="77777777" w:rsidR="00053700" w:rsidRDefault="00053700" w:rsidP="000537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4E3DA926" w14:textId="77777777" w:rsidR="00053700" w:rsidRDefault="00053700" w:rsidP="000537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8EFDE8" w14:textId="77777777" w:rsidR="00053700" w:rsidRDefault="00053700" w:rsidP="000537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AF84B9" w14:textId="77777777" w:rsidR="00053700" w:rsidRDefault="00053700" w:rsidP="0005370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Symond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6E838612" w14:textId="77777777" w:rsidR="00053700" w:rsidRDefault="00053700" w:rsidP="0005370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m.10,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6BB4AB6" w14:textId="77777777" w:rsidR="00053700" w:rsidRDefault="00053700" w:rsidP="00053700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A2E10CB" w14:textId="77777777" w:rsidR="00053700" w:rsidRDefault="00053700" w:rsidP="000537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470C11" w14:textId="77777777" w:rsidR="00053700" w:rsidRDefault="00053700" w:rsidP="000537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A6DD96" w14:textId="77777777" w:rsidR="00053700" w:rsidRDefault="00053700" w:rsidP="000537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November 2021</w:t>
      </w:r>
    </w:p>
    <w:p w14:paraId="418F946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79709" w14:textId="77777777" w:rsidR="00053700" w:rsidRDefault="00053700" w:rsidP="009139A6">
      <w:r>
        <w:separator/>
      </w:r>
    </w:p>
  </w:endnote>
  <w:endnote w:type="continuationSeparator" w:id="0">
    <w:p w14:paraId="4ABFC6F6" w14:textId="77777777" w:rsidR="00053700" w:rsidRDefault="000537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E98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C35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606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DB373" w14:textId="77777777" w:rsidR="00053700" w:rsidRDefault="00053700" w:rsidP="009139A6">
      <w:r>
        <w:separator/>
      </w:r>
    </w:p>
  </w:footnote>
  <w:footnote w:type="continuationSeparator" w:id="0">
    <w:p w14:paraId="5294ED66" w14:textId="77777777" w:rsidR="00053700" w:rsidRDefault="000537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F1F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1BD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C71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700"/>
    <w:rsid w:val="0005370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AECBE"/>
  <w15:chartTrackingRefBased/>
  <w15:docId w15:val="{AE3C2839-E36C-4030-8E92-D66C19711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2022-01-09T20:04:00Z</dcterms:created>
  <dcterms:modified xsi:type="dcterms:W3CDTF">2022-01-09T20:04:00Z</dcterms:modified>
</cp:coreProperties>
</file>