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0E476B" w14:textId="4897103B" w:rsidR="006B2F86" w:rsidRDefault="00A62B05" w:rsidP="00E71FC3">
      <w:pPr>
        <w:pStyle w:val="NoSpacing"/>
      </w:pPr>
      <w:r>
        <w:rPr>
          <w:u w:val="single"/>
        </w:rPr>
        <w:t>John WYSE</w:t>
      </w:r>
      <w:r>
        <w:t xml:space="preserve">    </w:t>
      </w:r>
      <w:proofErr w:type="gramStart"/>
      <w:r>
        <w:t xml:space="preserve">   (</w:t>
      </w:r>
      <w:proofErr w:type="gramEnd"/>
      <w:r>
        <w:t>d.1471-3)</w:t>
      </w:r>
    </w:p>
    <w:p w14:paraId="665676EE" w14:textId="3235AD95" w:rsidR="00A62B05" w:rsidRDefault="00A62B05" w:rsidP="00E71FC3">
      <w:pPr>
        <w:pStyle w:val="NoSpacing"/>
      </w:pPr>
      <w:r>
        <w:t xml:space="preserve">of </w:t>
      </w:r>
      <w:proofErr w:type="spellStart"/>
      <w:r>
        <w:t>Seasalter</w:t>
      </w:r>
      <w:proofErr w:type="spellEnd"/>
      <w:r>
        <w:t>, Kent.</w:t>
      </w:r>
    </w:p>
    <w:p w14:paraId="5050EB78" w14:textId="4B66393A" w:rsidR="00A62B05" w:rsidRDefault="00A62B05" w:rsidP="00E71FC3">
      <w:pPr>
        <w:pStyle w:val="NoSpacing"/>
      </w:pPr>
    </w:p>
    <w:p w14:paraId="2BAE4FB9" w14:textId="59352407" w:rsidR="00A62B05" w:rsidRDefault="00A62B05" w:rsidP="00E71FC3">
      <w:pPr>
        <w:pStyle w:val="NoSpacing"/>
      </w:pPr>
    </w:p>
    <w:p w14:paraId="151269C3" w14:textId="77777777" w:rsidR="00A62B05" w:rsidRDefault="00A62B05" w:rsidP="00A62B05">
      <w:pPr>
        <w:pStyle w:val="NoSpacing"/>
      </w:pPr>
      <w:r>
        <w:tab/>
        <w:t>1471</w:t>
      </w:r>
      <w:r>
        <w:tab/>
      </w:r>
      <w:r>
        <w:t>He made his Will.</w:t>
      </w:r>
    </w:p>
    <w:p w14:paraId="66B406BE" w14:textId="632D04B2" w:rsidR="00A62B05" w:rsidRDefault="00A62B05" w:rsidP="00A62B05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</w:t>
      </w:r>
      <w:r>
        <w:t>17/2/182a)</w:t>
      </w:r>
    </w:p>
    <w:p w14:paraId="5119FD0D" w14:textId="461B02DB" w:rsidR="00A62B05" w:rsidRDefault="00A62B05" w:rsidP="00A62B05">
      <w:pPr>
        <w:pStyle w:val="NoSpacing"/>
      </w:pPr>
      <w:r>
        <w:tab/>
        <w:t>1473</w:t>
      </w:r>
      <w:r>
        <w:tab/>
        <w:t>Probate of his Will.   (ibid.)</w:t>
      </w:r>
    </w:p>
    <w:p w14:paraId="15495631" w14:textId="397C45FB" w:rsidR="00A62B05" w:rsidRDefault="00A62B05" w:rsidP="00A62B05">
      <w:pPr>
        <w:pStyle w:val="NoSpacing"/>
      </w:pPr>
    </w:p>
    <w:p w14:paraId="6F958027" w14:textId="55624D6E" w:rsidR="00A62B05" w:rsidRDefault="00A62B05" w:rsidP="00A62B05">
      <w:pPr>
        <w:pStyle w:val="NoSpacing"/>
      </w:pPr>
    </w:p>
    <w:p w14:paraId="37415924" w14:textId="47D1F3C3" w:rsidR="00A62B05" w:rsidRPr="00A62B05" w:rsidRDefault="00A62B05" w:rsidP="00A62B05">
      <w:pPr>
        <w:pStyle w:val="NoSpacing"/>
      </w:pPr>
      <w:r>
        <w:t>17 March 2018</w:t>
      </w:r>
      <w:bookmarkStart w:id="0" w:name="_GoBack"/>
      <w:bookmarkEnd w:id="0"/>
    </w:p>
    <w:sectPr w:rsidR="00A62B05" w:rsidRPr="00A62B0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62A1DB" w14:textId="77777777" w:rsidR="00A62B05" w:rsidRDefault="00A62B05" w:rsidP="00E71FC3">
      <w:pPr>
        <w:spacing w:after="0" w:line="240" w:lineRule="auto"/>
      </w:pPr>
      <w:r>
        <w:separator/>
      </w:r>
    </w:p>
  </w:endnote>
  <w:endnote w:type="continuationSeparator" w:id="0">
    <w:p w14:paraId="2A321BF2" w14:textId="77777777" w:rsidR="00A62B05" w:rsidRDefault="00A62B0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97DE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808213" w14:textId="77777777" w:rsidR="00A62B05" w:rsidRDefault="00A62B05" w:rsidP="00E71FC3">
      <w:pPr>
        <w:spacing w:after="0" w:line="240" w:lineRule="auto"/>
      </w:pPr>
      <w:r>
        <w:separator/>
      </w:r>
    </w:p>
  </w:footnote>
  <w:footnote w:type="continuationSeparator" w:id="0">
    <w:p w14:paraId="246F342A" w14:textId="77777777" w:rsidR="00A62B05" w:rsidRDefault="00A62B0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B05"/>
    <w:rsid w:val="001A7C09"/>
    <w:rsid w:val="00577BD5"/>
    <w:rsid w:val="00656CBA"/>
    <w:rsid w:val="006A1F77"/>
    <w:rsid w:val="00733BE7"/>
    <w:rsid w:val="00A62B0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882AD"/>
  <w15:chartTrackingRefBased/>
  <w15:docId w15:val="{4B0534FB-AAC0-44B1-9609-74B9DEB93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2018-03-17T20:22:00Z</dcterms:created>
  <dcterms:modified xsi:type="dcterms:W3CDTF">2018-03-17T20:25:00Z</dcterms:modified>
</cp:coreProperties>
</file>