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59B98" w14:textId="77777777" w:rsidR="00546BF3" w:rsidRDefault="00546BF3" w:rsidP="00546BF3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  <w:u w:val="single"/>
        </w:rPr>
        <w:t>John WYSE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199EFB56" w14:textId="77777777" w:rsidR="00546BF3" w:rsidRDefault="00546BF3" w:rsidP="00546BF3">
      <w:pPr>
        <w:pStyle w:val="NoSpacing"/>
        <w:rPr>
          <w:rFonts w:eastAsia="Times New Roman" w:cs="Times New Roman"/>
          <w:szCs w:val="24"/>
        </w:rPr>
      </w:pPr>
    </w:p>
    <w:p w14:paraId="031CDDB3" w14:textId="77777777" w:rsidR="00546BF3" w:rsidRDefault="00546BF3" w:rsidP="00546BF3">
      <w:pPr>
        <w:pStyle w:val="NoSpacing"/>
        <w:rPr>
          <w:rFonts w:eastAsia="Times New Roman" w:cs="Times New Roman"/>
          <w:szCs w:val="24"/>
        </w:rPr>
      </w:pPr>
    </w:p>
    <w:p w14:paraId="0571CC23" w14:textId="77777777" w:rsidR="00546BF3" w:rsidRDefault="00546BF3" w:rsidP="00546BF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2 Nov.1484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Salisbury into lands of</w:t>
      </w:r>
    </w:p>
    <w:p w14:paraId="79B0FF5B" w14:textId="77777777" w:rsidR="00546BF3" w:rsidRDefault="00546BF3" w:rsidP="00546BF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Sir Edmund Hungerford(q.v.).</w:t>
      </w:r>
    </w:p>
    <w:p w14:paraId="16413013" w14:textId="77777777" w:rsidR="00546BF3" w:rsidRDefault="00546BF3" w:rsidP="00546BF3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DDE145B" w14:textId="77777777" w:rsidR="00546BF3" w:rsidRDefault="00546BF3" w:rsidP="00546BF3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p.121)</w:t>
      </w:r>
    </w:p>
    <w:p w14:paraId="2BBFBD87" w14:textId="77777777" w:rsidR="00546BF3" w:rsidRDefault="00546BF3" w:rsidP="00546BF3">
      <w:pPr>
        <w:pStyle w:val="NoSpacing"/>
        <w:rPr>
          <w:rFonts w:eastAsia="Times New Roman" w:cs="Times New Roman"/>
          <w:szCs w:val="24"/>
        </w:rPr>
      </w:pPr>
    </w:p>
    <w:p w14:paraId="75D6AF0B" w14:textId="77777777" w:rsidR="00546BF3" w:rsidRDefault="00546BF3" w:rsidP="00546BF3">
      <w:pPr>
        <w:pStyle w:val="NoSpacing"/>
        <w:rPr>
          <w:rFonts w:eastAsia="Times New Roman" w:cs="Times New Roman"/>
          <w:szCs w:val="24"/>
        </w:rPr>
      </w:pPr>
    </w:p>
    <w:p w14:paraId="48063261" w14:textId="77777777" w:rsidR="00546BF3" w:rsidRDefault="00546BF3" w:rsidP="00546BF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15 September 2023</w:t>
      </w:r>
    </w:p>
    <w:p w14:paraId="2394988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F8822" w14:textId="77777777" w:rsidR="00546BF3" w:rsidRDefault="00546BF3" w:rsidP="009139A6">
      <w:r>
        <w:separator/>
      </w:r>
    </w:p>
  </w:endnote>
  <w:endnote w:type="continuationSeparator" w:id="0">
    <w:p w14:paraId="319A8AB8" w14:textId="77777777" w:rsidR="00546BF3" w:rsidRDefault="00546BF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FE7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D6A5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2A2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BC15E" w14:textId="77777777" w:rsidR="00546BF3" w:rsidRDefault="00546BF3" w:rsidP="009139A6">
      <w:r>
        <w:separator/>
      </w:r>
    </w:p>
  </w:footnote>
  <w:footnote w:type="continuationSeparator" w:id="0">
    <w:p w14:paraId="0A5793E8" w14:textId="77777777" w:rsidR="00546BF3" w:rsidRDefault="00546BF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B42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C486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026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BF3"/>
    <w:rsid w:val="000666E0"/>
    <w:rsid w:val="002510B7"/>
    <w:rsid w:val="00546BF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71A02"/>
  <w15:chartTrackingRefBased/>
  <w15:docId w15:val="{21F084DE-8A11-4A23-9786-183AFC780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2023-09-15T19:54:00Z</dcterms:created>
  <dcterms:modified xsi:type="dcterms:W3CDTF">2023-09-15T19:54:00Z</dcterms:modified>
</cp:coreProperties>
</file>