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619" w:rsidRDefault="00020619" w:rsidP="000206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WYSE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20619" w:rsidRDefault="00020619" w:rsidP="000206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0619" w:rsidRDefault="00020619" w:rsidP="000206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0619" w:rsidRDefault="00020619" w:rsidP="000206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Launceston, </w:t>
      </w:r>
    </w:p>
    <w:p w:rsidR="00020619" w:rsidRDefault="00020619" w:rsidP="000206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Cornwall, into 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20619" w:rsidRDefault="00020619" w:rsidP="000206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F7FB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21-66)</w:t>
      </w:r>
    </w:p>
    <w:p w:rsidR="00020619" w:rsidRDefault="00020619" w:rsidP="000206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0619" w:rsidRDefault="00020619" w:rsidP="000206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20619" w:rsidRDefault="00020619" w:rsidP="000206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October 2015</w:t>
      </w:r>
      <w:bookmarkStart w:id="0" w:name="_GoBack"/>
      <w:bookmarkEnd w:id="0"/>
    </w:p>
    <w:sectPr w:rsidR="00DD5B8A" w:rsidRPr="000206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619" w:rsidRDefault="00020619" w:rsidP="00564E3C">
      <w:pPr>
        <w:spacing w:after="0" w:line="240" w:lineRule="auto"/>
      </w:pPr>
      <w:r>
        <w:separator/>
      </w:r>
    </w:p>
  </w:endnote>
  <w:endnote w:type="continuationSeparator" w:id="0">
    <w:p w:rsidR="00020619" w:rsidRDefault="0002061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20619">
      <w:rPr>
        <w:rFonts w:ascii="Times New Roman" w:hAnsi="Times New Roman" w:cs="Times New Roman"/>
        <w:noProof/>
        <w:sz w:val="24"/>
        <w:szCs w:val="24"/>
      </w:rPr>
      <w:t>20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619" w:rsidRDefault="00020619" w:rsidP="00564E3C">
      <w:pPr>
        <w:spacing w:after="0" w:line="240" w:lineRule="auto"/>
      </w:pPr>
      <w:r>
        <w:separator/>
      </w:r>
    </w:p>
  </w:footnote>
  <w:footnote w:type="continuationSeparator" w:id="0">
    <w:p w:rsidR="00020619" w:rsidRDefault="0002061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619"/>
    <w:rsid w:val="0002061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28C86"/>
  <w15:chartTrackingRefBased/>
  <w15:docId w15:val="{4981B331-B74F-4752-AFC6-A1E3649D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206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2015-10-20T19:56:00Z</dcterms:created>
  <dcterms:modified xsi:type="dcterms:W3CDTF">2015-10-20T19:57:00Z</dcterms:modified>
</cp:coreProperties>
</file>