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B872F7" w14:textId="0FB5D941" w:rsidR="001D1917" w:rsidRDefault="001D1917" w:rsidP="001D1917">
      <w:pPr>
        <w:pStyle w:val="NoSpacing"/>
      </w:pPr>
      <w:r>
        <w:rPr>
          <w:u w:val="single"/>
        </w:rPr>
        <w:t>Henry WYSE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35</w:t>
      </w:r>
      <w:r>
        <w:t>)</w:t>
      </w:r>
    </w:p>
    <w:p w14:paraId="7C1F68E9" w14:textId="3237B113" w:rsidR="001D1917" w:rsidRDefault="001D1917" w:rsidP="001D1917">
      <w:pPr>
        <w:pStyle w:val="NoSpacing"/>
      </w:pPr>
      <w:r>
        <w:t xml:space="preserve">of Canterbury. </w:t>
      </w:r>
      <w:r>
        <w:t>Gentleman.</w:t>
      </w:r>
    </w:p>
    <w:p w14:paraId="5C08A429" w14:textId="77777777" w:rsidR="001D1917" w:rsidRDefault="001D1917" w:rsidP="001D1917">
      <w:pPr>
        <w:pStyle w:val="NoSpacing"/>
      </w:pPr>
    </w:p>
    <w:p w14:paraId="528E99ED" w14:textId="77777777" w:rsidR="001D1917" w:rsidRDefault="001D1917" w:rsidP="001D1917">
      <w:pPr>
        <w:pStyle w:val="NoSpacing"/>
      </w:pPr>
    </w:p>
    <w:p w14:paraId="43B3FB8E" w14:textId="42C3F99C" w:rsidR="001D1917" w:rsidRDefault="001D1917" w:rsidP="001D1917">
      <w:pPr>
        <w:pStyle w:val="NoSpacing"/>
      </w:pPr>
      <w:r>
        <w:tab/>
        <w:t>14</w:t>
      </w:r>
      <w:r>
        <w:t>35</w:t>
      </w:r>
      <w:bookmarkStart w:id="0" w:name="_GoBack"/>
      <w:bookmarkEnd w:id="0"/>
      <w:r>
        <w:tab/>
        <w:t>He became a Freeman by redemption.  (Cowper p.312)</w:t>
      </w:r>
    </w:p>
    <w:p w14:paraId="6AC643FC" w14:textId="77777777" w:rsidR="001D1917" w:rsidRDefault="001D1917" w:rsidP="001D1917">
      <w:pPr>
        <w:pStyle w:val="NoSpacing"/>
      </w:pPr>
    </w:p>
    <w:p w14:paraId="532B0CBD" w14:textId="77777777" w:rsidR="001D1917" w:rsidRDefault="001D1917" w:rsidP="001D1917">
      <w:pPr>
        <w:pStyle w:val="NoSpacing"/>
      </w:pPr>
    </w:p>
    <w:p w14:paraId="3594819B" w14:textId="77777777" w:rsidR="001D1917" w:rsidRDefault="001D1917" w:rsidP="001D1917">
      <w:pPr>
        <w:pStyle w:val="NoSpacing"/>
      </w:pPr>
      <w:r>
        <w:t>23 September 2018</w:t>
      </w:r>
    </w:p>
    <w:p w14:paraId="364A7423" w14:textId="534D90CA" w:rsidR="006B2F86" w:rsidRPr="001D1917" w:rsidRDefault="001D1917" w:rsidP="00E71FC3">
      <w:pPr>
        <w:pStyle w:val="NoSpacing"/>
      </w:pPr>
    </w:p>
    <w:sectPr w:rsidR="006B2F86" w:rsidRPr="001D191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FFE362" w14:textId="77777777" w:rsidR="001D1917" w:rsidRDefault="001D1917" w:rsidP="00E71FC3">
      <w:pPr>
        <w:spacing w:after="0" w:line="240" w:lineRule="auto"/>
      </w:pPr>
      <w:r>
        <w:separator/>
      </w:r>
    </w:p>
  </w:endnote>
  <w:endnote w:type="continuationSeparator" w:id="0">
    <w:p w14:paraId="48DD6ABD" w14:textId="77777777" w:rsidR="001D1917" w:rsidRDefault="001D19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4C84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562387" w14:textId="77777777" w:rsidR="001D1917" w:rsidRDefault="001D1917" w:rsidP="00E71FC3">
      <w:pPr>
        <w:spacing w:after="0" w:line="240" w:lineRule="auto"/>
      </w:pPr>
      <w:r>
        <w:separator/>
      </w:r>
    </w:p>
  </w:footnote>
  <w:footnote w:type="continuationSeparator" w:id="0">
    <w:p w14:paraId="0152C6E4" w14:textId="77777777" w:rsidR="001D1917" w:rsidRDefault="001D19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917"/>
    <w:rsid w:val="001A7C09"/>
    <w:rsid w:val="001D191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38B03"/>
  <w15:chartTrackingRefBased/>
  <w15:docId w15:val="{1D56EED7-1662-4A13-BD2C-12B916478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2018-09-23T19:27:00Z</dcterms:created>
  <dcterms:modified xsi:type="dcterms:W3CDTF">2018-09-23T19:28:00Z</dcterms:modified>
</cp:coreProperties>
</file>