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A8700" w14:textId="65F4C7EB" w:rsidR="006B2F86" w:rsidRDefault="008B307D" w:rsidP="00E71FC3">
      <w:pPr>
        <w:pStyle w:val="NoSpacing"/>
      </w:pPr>
      <w:r>
        <w:rPr>
          <w:u w:val="single"/>
        </w:rPr>
        <w:t>Henry WYSE</w:t>
      </w:r>
      <w:r>
        <w:t xml:space="preserve">   </w:t>
      </w:r>
      <w:proofErr w:type="gramStart"/>
      <w:r>
        <w:t xml:space="preserve">   (</w:t>
      </w:r>
      <w:proofErr w:type="gramEnd"/>
      <w:r>
        <w:t>fl.1445)</w:t>
      </w:r>
    </w:p>
    <w:p w14:paraId="7AA66499" w14:textId="6565518D" w:rsidR="008B307D" w:rsidRDefault="008B307D" w:rsidP="00E71FC3">
      <w:pPr>
        <w:pStyle w:val="NoSpacing"/>
      </w:pPr>
      <w:r>
        <w:t>of Canterbury.</w:t>
      </w:r>
    </w:p>
    <w:p w14:paraId="7AF6709A" w14:textId="5B4AB0BD" w:rsidR="008B307D" w:rsidRDefault="008B307D" w:rsidP="00E71FC3">
      <w:pPr>
        <w:pStyle w:val="NoSpacing"/>
      </w:pPr>
    </w:p>
    <w:p w14:paraId="5B6B38F8" w14:textId="3B757B07" w:rsidR="008B307D" w:rsidRDefault="008B307D" w:rsidP="00E71FC3">
      <w:pPr>
        <w:pStyle w:val="NoSpacing"/>
      </w:pPr>
    </w:p>
    <w:p w14:paraId="24FD9BD4" w14:textId="1EE1FCF3" w:rsidR="008B307D" w:rsidRDefault="008B307D" w:rsidP="00E71FC3">
      <w:pPr>
        <w:pStyle w:val="NoSpacing"/>
      </w:pPr>
      <w:r>
        <w:t>Son:   Robert, gentleman(q.v.).  (Cowper p.95)</w:t>
      </w:r>
    </w:p>
    <w:p w14:paraId="5EB1C2C7" w14:textId="648A3797" w:rsidR="008B307D" w:rsidRDefault="008B307D" w:rsidP="00E71FC3">
      <w:pPr>
        <w:pStyle w:val="NoSpacing"/>
      </w:pPr>
    </w:p>
    <w:p w14:paraId="258379E4" w14:textId="3FE7F818" w:rsidR="008B307D" w:rsidRDefault="008B307D" w:rsidP="00E71FC3">
      <w:pPr>
        <w:pStyle w:val="NoSpacing"/>
      </w:pPr>
    </w:p>
    <w:p w14:paraId="41258982" w14:textId="1B52F641" w:rsidR="008B307D" w:rsidRDefault="008B307D" w:rsidP="00E71FC3">
      <w:pPr>
        <w:pStyle w:val="NoSpacing"/>
      </w:pPr>
      <w:r>
        <w:tab/>
        <w:t>1470</w:t>
      </w:r>
      <w:r>
        <w:tab/>
        <w:t>Robert became a Freeman by primogeniture.   (ibid.)</w:t>
      </w:r>
    </w:p>
    <w:p w14:paraId="58BDCC3E" w14:textId="04513BF2" w:rsidR="008B307D" w:rsidRDefault="008B307D" w:rsidP="00E71FC3">
      <w:pPr>
        <w:pStyle w:val="NoSpacing"/>
      </w:pPr>
    </w:p>
    <w:p w14:paraId="3B756916" w14:textId="224D5759" w:rsidR="008B307D" w:rsidRDefault="008B307D" w:rsidP="00E71FC3">
      <w:pPr>
        <w:pStyle w:val="NoSpacing"/>
      </w:pPr>
    </w:p>
    <w:p w14:paraId="0C1CA975" w14:textId="5E19D1B3" w:rsidR="008B307D" w:rsidRPr="008B307D" w:rsidRDefault="008B307D" w:rsidP="00E71FC3">
      <w:pPr>
        <w:pStyle w:val="NoSpacing"/>
      </w:pPr>
      <w:r>
        <w:t>28 August 2018</w:t>
      </w:r>
      <w:bookmarkStart w:id="0" w:name="_GoBack"/>
      <w:bookmarkEnd w:id="0"/>
    </w:p>
    <w:sectPr w:rsidR="008B307D" w:rsidRPr="008B30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05EEC" w14:textId="77777777" w:rsidR="008B307D" w:rsidRDefault="008B307D" w:rsidP="00E71FC3">
      <w:pPr>
        <w:spacing w:after="0" w:line="240" w:lineRule="auto"/>
      </w:pPr>
      <w:r>
        <w:separator/>
      </w:r>
    </w:p>
  </w:endnote>
  <w:endnote w:type="continuationSeparator" w:id="0">
    <w:p w14:paraId="2A53FE0B" w14:textId="77777777" w:rsidR="008B307D" w:rsidRDefault="008B30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5F2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9F39A" w14:textId="77777777" w:rsidR="008B307D" w:rsidRDefault="008B307D" w:rsidP="00E71FC3">
      <w:pPr>
        <w:spacing w:after="0" w:line="240" w:lineRule="auto"/>
      </w:pPr>
      <w:r>
        <w:separator/>
      </w:r>
    </w:p>
  </w:footnote>
  <w:footnote w:type="continuationSeparator" w:id="0">
    <w:p w14:paraId="59147124" w14:textId="77777777" w:rsidR="008B307D" w:rsidRDefault="008B30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7D"/>
    <w:rsid w:val="001A7C09"/>
    <w:rsid w:val="00577BD5"/>
    <w:rsid w:val="00656CBA"/>
    <w:rsid w:val="006A1F77"/>
    <w:rsid w:val="00733BE7"/>
    <w:rsid w:val="008B307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50768"/>
  <w15:chartTrackingRefBased/>
  <w15:docId w15:val="{26086374-0F21-49F2-8219-92BD588A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2018-08-28T21:03:00Z</dcterms:created>
  <dcterms:modified xsi:type="dcterms:W3CDTF">2018-08-28T21:07:00Z</dcterms:modified>
</cp:coreProperties>
</file>