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WYSDOM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Wallop,</w:t>
      </w: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Dabrichecourt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21-366)</w:t>
      </w: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F3185" w:rsidRDefault="00FF3185" w:rsidP="00FF3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6B2F86" w:rsidRPr="00FF31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185" w:rsidRDefault="00FF3185" w:rsidP="00E71FC3">
      <w:pPr>
        <w:spacing w:after="0" w:line="240" w:lineRule="auto"/>
      </w:pPr>
      <w:r>
        <w:separator/>
      </w:r>
    </w:p>
  </w:endnote>
  <w:endnote w:type="continuationSeparator" w:id="0">
    <w:p w:rsidR="00FF3185" w:rsidRDefault="00FF3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185" w:rsidRDefault="00FF3185" w:rsidP="00E71FC3">
      <w:pPr>
        <w:spacing w:after="0" w:line="240" w:lineRule="auto"/>
      </w:pPr>
      <w:r>
        <w:separator/>
      </w:r>
    </w:p>
  </w:footnote>
  <w:footnote w:type="continuationSeparator" w:id="0">
    <w:p w:rsidR="00FF3185" w:rsidRDefault="00FF3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85"/>
    <w:rsid w:val="00AB52E8"/>
    <w:rsid w:val="00B16D3F"/>
    <w:rsid w:val="00E71FC3"/>
    <w:rsid w:val="00EF4813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AE0C1"/>
  <w15:chartTrackingRefBased/>
  <w15:docId w15:val="{8FDB4195-E57D-4D73-845D-B7F7DDED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2016-04-23T19:45:00Z</dcterms:created>
  <dcterms:modified xsi:type="dcterms:W3CDTF">2016-04-23T19:46:00Z</dcterms:modified>
</cp:coreProperties>
</file>