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C6837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Thomas WYSBECH</w:t>
      </w:r>
      <w:r>
        <w:t xml:space="preserve">        (d.1484)</w:t>
      </w:r>
    </w:p>
    <w:p w14:paraId="6D46F94B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  <w:proofErr w:type="gramStart"/>
      <w:r>
        <w:t>Abbot of</w:t>
      </w:r>
      <w:proofErr w:type="gramEnd"/>
      <w:r>
        <w:t xml:space="preserve"> Thorney.</w:t>
      </w:r>
    </w:p>
    <w:p w14:paraId="56D6A110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</w:p>
    <w:p w14:paraId="02EDD588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</w:p>
    <w:p w14:paraId="79257967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  <w:r>
        <w:t>31 May1484</w:t>
      </w:r>
      <w:r>
        <w:tab/>
        <w:t>He had died by this date.</w:t>
      </w:r>
    </w:p>
    <w:p w14:paraId="2DAF4AB3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  <w:r>
        <w:tab/>
      </w:r>
      <w:r>
        <w:tab/>
        <w:t>( C.P.R. 1476-85 p.442)</w:t>
      </w:r>
    </w:p>
    <w:p w14:paraId="38D17D2F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</w:p>
    <w:p w14:paraId="57BC4AD7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</w:p>
    <w:p w14:paraId="6D9000FB" w14:textId="77777777" w:rsidR="00AA561D" w:rsidRDefault="00AA561D" w:rsidP="00AA561D">
      <w:pPr>
        <w:pStyle w:val="NoSpacing"/>
        <w:tabs>
          <w:tab w:val="left" w:pos="810"/>
          <w:tab w:val="left" w:pos="1440"/>
        </w:tabs>
      </w:pPr>
      <w:r>
        <w:t>30 August 2025</w:t>
      </w:r>
    </w:p>
    <w:p w14:paraId="53683D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4CC70" w14:textId="77777777" w:rsidR="00AA561D" w:rsidRDefault="00AA561D" w:rsidP="009139A6">
      <w:r>
        <w:separator/>
      </w:r>
    </w:p>
  </w:endnote>
  <w:endnote w:type="continuationSeparator" w:id="0">
    <w:p w14:paraId="2F1E4366" w14:textId="77777777" w:rsidR="00AA561D" w:rsidRDefault="00AA56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01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FF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25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176B" w14:textId="77777777" w:rsidR="00AA561D" w:rsidRDefault="00AA561D" w:rsidP="009139A6">
      <w:r>
        <w:separator/>
      </w:r>
    </w:p>
  </w:footnote>
  <w:footnote w:type="continuationSeparator" w:id="0">
    <w:p w14:paraId="730F4733" w14:textId="77777777" w:rsidR="00AA561D" w:rsidRDefault="00AA56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E1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15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5B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1D"/>
    <w:rsid w:val="000666E0"/>
    <w:rsid w:val="000A2E7A"/>
    <w:rsid w:val="001307AC"/>
    <w:rsid w:val="00190DFA"/>
    <w:rsid w:val="002510B7"/>
    <w:rsid w:val="00270799"/>
    <w:rsid w:val="002737D5"/>
    <w:rsid w:val="00357E4A"/>
    <w:rsid w:val="0046002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A561D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0D765"/>
  <w15:chartTrackingRefBased/>
  <w15:docId w15:val="{8BE9B9A4-6B56-40C8-AFB1-1C140DBA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2025-09-04T19:58:00Z</dcterms:created>
  <dcterms:modified xsi:type="dcterms:W3CDTF">2025-09-04T19:59:00Z</dcterms:modified>
</cp:coreProperties>
</file>