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WYSBECH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Lovell(q.v.), John Gage(q.v.) and Richard Harecourt(q.v.) brought</w:t>
      </w:r>
    </w:p>
    <w:p w:rsidR="00A92441" w:rsidRDefault="00A92441" w:rsidP="00A9244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plaint of detinue of charters against him, Thomas Davy of London(q.v.) and William Chattok of London(q.v.), the executors of John Knotte of London, tailor(q.v.).</w:t>
      </w: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92441" w:rsidRDefault="00A92441" w:rsidP="00A924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41" w:rsidRDefault="00A92441" w:rsidP="00564E3C">
      <w:pPr>
        <w:spacing w:after="0" w:line="240" w:lineRule="auto"/>
      </w:pPr>
      <w:r>
        <w:separator/>
      </w:r>
    </w:p>
  </w:endnote>
  <w:endnote w:type="continuationSeparator" w:id="0">
    <w:p w:rsidR="00A92441" w:rsidRDefault="00A9244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2441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41" w:rsidRDefault="00A92441" w:rsidP="00564E3C">
      <w:pPr>
        <w:spacing w:after="0" w:line="240" w:lineRule="auto"/>
      </w:pPr>
      <w:r>
        <w:separator/>
      </w:r>
    </w:p>
  </w:footnote>
  <w:footnote w:type="continuationSeparator" w:id="0">
    <w:p w:rsidR="00A92441" w:rsidRDefault="00A9244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41"/>
    <w:rsid w:val="00372DC6"/>
    <w:rsid w:val="00564E3C"/>
    <w:rsid w:val="0064591D"/>
    <w:rsid w:val="00A9244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221A8-B1BD-4F2B-9F72-EBEDDDD6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92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2015-10-28T21:00:00Z</dcterms:created>
  <dcterms:modified xsi:type="dcterms:W3CDTF">2015-10-28T21:00:00Z</dcterms:modified>
</cp:coreProperties>
</file>