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DFB5F5" w14:textId="77777777" w:rsidR="00BF1338" w:rsidRDefault="00BF1338" w:rsidP="00BF13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de WYRTLAY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68546326" w14:textId="77777777" w:rsidR="00BF1338" w:rsidRDefault="00BF1338" w:rsidP="00BF13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6C9F6B" w14:textId="77777777" w:rsidR="00BF1338" w:rsidRDefault="00BF1338" w:rsidP="00BF13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2C93F4" w14:textId="77777777" w:rsidR="00BF1338" w:rsidRDefault="00BF1338" w:rsidP="00BF13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Mar.1401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the taxes of</w:t>
      </w:r>
    </w:p>
    <w:p w14:paraId="2B34C771" w14:textId="77777777" w:rsidR="00BF1338" w:rsidRDefault="00BF1338" w:rsidP="00BF13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tenth and the fifteenth granted at the last Parliament, in the North Riding</w:t>
      </w:r>
    </w:p>
    <w:p w14:paraId="22D3FEB0" w14:textId="77777777" w:rsidR="00BF1338" w:rsidRDefault="00BF1338" w:rsidP="00BF13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Yorkshire, except the city of York.</w:t>
      </w:r>
    </w:p>
    <w:p w14:paraId="39DE681A" w14:textId="77777777" w:rsidR="00BF1338" w:rsidRDefault="00BF1338" w:rsidP="00BF13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p.115)</w:t>
      </w:r>
    </w:p>
    <w:p w14:paraId="244C6FD5" w14:textId="77777777" w:rsidR="00BF1338" w:rsidRDefault="00BF1338" w:rsidP="00BF13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36B15AC" w14:textId="77777777" w:rsidR="00BF1338" w:rsidRDefault="00BF1338" w:rsidP="00BF13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E2B3269" w14:textId="77777777" w:rsidR="00BF1338" w:rsidRPr="00680D2B" w:rsidRDefault="00BF1338" w:rsidP="00BF133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May 2021</w:t>
      </w:r>
    </w:p>
    <w:p w14:paraId="3605D86C" w14:textId="3A39D890" w:rsidR="00BA00AB" w:rsidRPr="00BF1338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BF133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3EF73B" w14:textId="77777777" w:rsidR="00BF1338" w:rsidRDefault="00BF1338" w:rsidP="009139A6">
      <w:r>
        <w:separator/>
      </w:r>
    </w:p>
  </w:endnote>
  <w:endnote w:type="continuationSeparator" w:id="0">
    <w:p w14:paraId="27F085D1" w14:textId="77777777" w:rsidR="00BF1338" w:rsidRDefault="00BF133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0FE0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5230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F12E3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4C8A38" w14:textId="77777777" w:rsidR="00BF1338" w:rsidRDefault="00BF1338" w:rsidP="009139A6">
      <w:r>
        <w:separator/>
      </w:r>
    </w:p>
  </w:footnote>
  <w:footnote w:type="continuationSeparator" w:id="0">
    <w:p w14:paraId="67EC6273" w14:textId="77777777" w:rsidR="00BF1338" w:rsidRDefault="00BF133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CCCE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AFF24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6958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338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BF1338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14358"/>
  <w15:chartTrackingRefBased/>
  <w15:docId w15:val="{11350A12-FE0A-4CD9-964C-705403D77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2021-05-06T09:17:00Z</dcterms:created>
  <dcterms:modified xsi:type="dcterms:W3CDTF">2021-05-06T09:18:00Z</dcterms:modified>
</cp:coreProperties>
</file>