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9AC" w:rsidRPr="00D64EB9" w:rsidRDefault="00EA09AC" w:rsidP="00EA09AC">
      <w:pPr>
        <w:pStyle w:val="Heading2"/>
        <w:rPr>
          <w:rFonts w:ascii="Times New Roman" w:hAnsi="Times New Roman" w:cs="Times New Roman"/>
          <w:color w:val="auto"/>
          <w:sz w:val="24"/>
        </w:rPr>
      </w:pPr>
      <w:r w:rsidRPr="00D64EB9">
        <w:rPr>
          <w:rFonts w:ascii="Times New Roman" w:hAnsi="Times New Roman" w:cs="Times New Roman"/>
          <w:color w:val="auto"/>
          <w:sz w:val="24"/>
          <w:u w:val="single"/>
        </w:rPr>
        <w:t>Katherine de WYRLEY</w:t>
      </w:r>
      <w:r w:rsidRPr="00D64EB9">
        <w:rPr>
          <w:rFonts w:ascii="Times New Roman" w:hAnsi="Times New Roman" w:cs="Times New Roman"/>
          <w:color w:val="auto"/>
          <w:sz w:val="24"/>
        </w:rPr>
        <w:t xml:space="preserve">  </w:t>
      </w:r>
      <w:proofErr w:type="gramStart"/>
      <w:r w:rsidRPr="00D64EB9">
        <w:rPr>
          <w:rFonts w:ascii="Times New Roman" w:hAnsi="Times New Roman" w:cs="Times New Roman"/>
          <w:color w:val="auto"/>
          <w:sz w:val="24"/>
        </w:rPr>
        <w:t xml:space="preserve">   (</w:t>
      </w:r>
      <w:proofErr w:type="gramEnd"/>
      <w:r w:rsidRPr="00D64EB9">
        <w:rPr>
          <w:rFonts w:ascii="Times New Roman" w:hAnsi="Times New Roman" w:cs="Times New Roman"/>
          <w:color w:val="auto"/>
          <w:sz w:val="24"/>
        </w:rPr>
        <w:t>d.1414)</w:t>
      </w:r>
    </w:p>
    <w:p w:rsidR="00EA09AC" w:rsidRDefault="00EA09AC" w:rsidP="00EA09AC">
      <w:r>
        <w:t xml:space="preserve">Prioress of </w:t>
      </w:r>
      <w:proofErr w:type="spellStart"/>
      <w:r>
        <w:t>Polesworth</w:t>
      </w:r>
      <w:proofErr w:type="spellEnd"/>
      <w:r>
        <w:t xml:space="preserve"> Abbey, Warwickshire.</w:t>
      </w:r>
    </w:p>
    <w:p w:rsidR="00EA09AC" w:rsidRDefault="00EA09AC" w:rsidP="00EA09AC"/>
    <w:p w:rsidR="00EA09AC" w:rsidRDefault="00EA09AC" w:rsidP="00EA09AC"/>
    <w:p w:rsidR="00EA09AC" w:rsidRDefault="00EA09AC" w:rsidP="00EA09AC">
      <w:r>
        <w:tab/>
        <w:t>1414</w:t>
      </w:r>
      <w:r>
        <w:tab/>
        <w:t>She died.</w:t>
      </w:r>
    </w:p>
    <w:p w:rsidR="00EA09AC" w:rsidRDefault="00EA09AC" w:rsidP="00EA09AC">
      <w:r>
        <w:tab/>
      </w:r>
      <w:r>
        <w:tab/>
        <w:t>(V.C.H. Warwickshire vol.2 pp.62-5)</w:t>
      </w:r>
    </w:p>
    <w:p w:rsidR="00EA09AC" w:rsidRDefault="00EA09AC" w:rsidP="00EA09AC"/>
    <w:p w:rsidR="00EA09AC" w:rsidRDefault="00EA09AC" w:rsidP="00EA09AC"/>
    <w:p w:rsidR="00EA09AC" w:rsidRDefault="00EA09AC" w:rsidP="00EA09AC">
      <w:r>
        <w:t>15 December 2017</w:t>
      </w:r>
    </w:p>
    <w:p w:rsidR="006B2F86" w:rsidRPr="00E71FC3" w:rsidRDefault="00EA09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9AC" w:rsidRDefault="00EA09AC" w:rsidP="00E71FC3">
      <w:r>
        <w:separator/>
      </w:r>
    </w:p>
  </w:endnote>
  <w:endnote w:type="continuationSeparator" w:id="0">
    <w:p w:rsidR="00EA09AC" w:rsidRDefault="00EA09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9AC" w:rsidRDefault="00EA09AC" w:rsidP="00E71FC3">
      <w:r>
        <w:separator/>
      </w:r>
    </w:p>
  </w:footnote>
  <w:footnote w:type="continuationSeparator" w:id="0">
    <w:p w:rsidR="00EA09AC" w:rsidRDefault="00EA09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A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09A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586112-075F-4F40-989E-45BF2C06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9AC"/>
    <w:pPr>
      <w:spacing w:after="0" w:line="240" w:lineRule="auto"/>
    </w:pPr>
    <w:rPr>
      <w:rFonts w:eastAsia="MS Mincho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Heading2Char">
    <w:name w:val="Heading 2 Char"/>
    <w:basedOn w:val="DefaultParagraphFont"/>
    <w:link w:val="Heading2"/>
    <w:uiPriority w:val="9"/>
    <w:semiHidden/>
    <w:rsid w:val="00EA09A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2018-01-03T20:46:00Z</dcterms:created>
  <dcterms:modified xsi:type="dcterms:W3CDTF">2018-01-03T20:47:00Z</dcterms:modified>
</cp:coreProperties>
</file>