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4C2FD" w14:textId="77777777" w:rsidR="00AE2B3E" w:rsidRDefault="00AE2B3E" w:rsidP="00AE2B3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WYRKESOPP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fl.1404-28)</w:t>
      </w:r>
    </w:p>
    <w:p w14:paraId="6C696D40" w14:textId="77777777" w:rsidR="00AE2B3E" w:rsidRDefault="00AE2B3E" w:rsidP="00AE2B3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Vicar of Maxey, Northamptonshire.</w:t>
      </w:r>
    </w:p>
    <w:p w14:paraId="23912E82" w14:textId="77777777" w:rsidR="00AE2B3E" w:rsidRDefault="00AE2B3E" w:rsidP="00AE2B3E">
      <w:pPr>
        <w:pStyle w:val="NoSpacing"/>
        <w:rPr>
          <w:rFonts w:cs="Times New Roman"/>
          <w:szCs w:val="24"/>
          <w:lang w:val="en-GB"/>
        </w:rPr>
      </w:pPr>
    </w:p>
    <w:p w14:paraId="13B1E741" w14:textId="77777777" w:rsidR="00AE2B3E" w:rsidRDefault="00AE2B3E" w:rsidP="00AE2B3E">
      <w:pPr>
        <w:pStyle w:val="NoSpacing"/>
        <w:rPr>
          <w:rFonts w:cs="Times New Roman"/>
          <w:szCs w:val="24"/>
          <w:lang w:val="en-GB"/>
        </w:rPr>
      </w:pPr>
    </w:p>
    <w:p w14:paraId="2B015AAB" w14:textId="77777777" w:rsidR="00AE2B3E" w:rsidRDefault="00AE2B3E" w:rsidP="00AE2B3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1404</w:t>
      </w:r>
      <w:r>
        <w:rPr>
          <w:rFonts w:cs="Times New Roman"/>
          <w:szCs w:val="24"/>
          <w:lang w:val="en-GB"/>
        </w:rPr>
        <w:tab/>
        <w:t xml:space="preserve">He became Vicar.   </w:t>
      </w:r>
    </w:p>
    <w:p w14:paraId="6E00127B" w14:textId="77777777" w:rsidR="00AE2B3E" w:rsidRDefault="00AE2B3E" w:rsidP="00AE2B3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73045">
          <w:rPr>
            <w:rStyle w:val="Hyperlink"/>
            <w:rFonts w:cs="Times New Roman"/>
            <w:szCs w:val="24"/>
            <w:lang w:val="en-GB"/>
          </w:rPr>
          <w:t>www.maxeychurch.co.uk/vicars.htm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3D1FA03" w14:textId="77777777" w:rsidR="00AE2B3E" w:rsidRDefault="00AE2B3E" w:rsidP="00AE2B3E">
      <w:pPr>
        <w:pStyle w:val="NoSpacing"/>
        <w:rPr>
          <w:rFonts w:cs="Times New Roman"/>
          <w:szCs w:val="24"/>
          <w:lang w:val="en-GB"/>
        </w:rPr>
      </w:pPr>
    </w:p>
    <w:p w14:paraId="79710C58" w14:textId="77777777" w:rsidR="00AE2B3E" w:rsidRDefault="00AE2B3E" w:rsidP="00AE2B3E">
      <w:pPr>
        <w:pStyle w:val="NoSpacing"/>
        <w:rPr>
          <w:rFonts w:cs="Times New Roman"/>
          <w:szCs w:val="24"/>
          <w:lang w:val="en-GB"/>
        </w:rPr>
      </w:pPr>
    </w:p>
    <w:p w14:paraId="00F38236" w14:textId="77777777" w:rsidR="00AE2B3E" w:rsidRDefault="00AE2B3E" w:rsidP="00AE2B3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11 March 2024</w:t>
      </w:r>
    </w:p>
    <w:p w14:paraId="43FDA6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F4BDE" w14:textId="77777777" w:rsidR="00AE2B3E" w:rsidRDefault="00AE2B3E" w:rsidP="009139A6">
      <w:r>
        <w:separator/>
      </w:r>
    </w:p>
  </w:endnote>
  <w:endnote w:type="continuationSeparator" w:id="0">
    <w:p w14:paraId="3606297B" w14:textId="77777777" w:rsidR="00AE2B3E" w:rsidRDefault="00AE2B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819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F23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E04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0AF5B" w14:textId="77777777" w:rsidR="00AE2B3E" w:rsidRDefault="00AE2B3E" w:rsidP="009139A6">
      <w:r>
        <w:separator/>
      </w:r>
    </w:p>
  </w:footnote>
  <w:footnote w:type="continuationSeparator" w:id="0">
    <w:p w14:paraId="3894315D" w14:textId="77777777" w:rsidR="00AE2B3E" w:rsidRDefault="00AE2B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EB8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B19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648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3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2B3E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E7A8A"/>
  <w15:chartTrackingRefBased/>
  <w15:docId w15:val="{46E61E44-E348-43F3-8473-914F1E55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2B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xeychurch.co.uk/vicar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2024-03-11T15:31:00Z</dcterms:created>
  <dcterms:modified xsi:type="dcterms:W3CDTF">2024-03-11T15:31:00Z</dcterms:modified>
</cp:coreProperties>
</file>