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8F96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WYRHYLLE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20D768FA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Draper.</w:t>
      </w:r>
    </w:p>
    <w:p w14:paraId="02E2FF7D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00885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3B34E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Nov.1428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B0291C6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F3BFC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p.232)</w:t>
      </w:r>
    </w:p>
    <w:p w14:paraId="33CD1155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EBB2D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F8A41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 Manne(q.v.) and Thomas Baker(q.v.)</w:t>
      </w:r>
    </w:p>
    <w:p w14:paraId="2C67E8CF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B1728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9417B9" w14:textId="77777777" w:rsidR="009E212C" w:rsidRDefault="009E212C" w:rsidP="009E2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2021</w:t>
      </w:r>
    </w:p>
    <w:p w14:paraId="011D5A0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23EBB" w14:textId="77777777" w:rsidR="009E212C" w:rsidRDefault="009E212C" w:rsidP="009139A6">
      <w:r>
        <w:separator/>
      </w:r>
    </w:p>
  </w:endnote>
  <w:endnote w:type="continuationSeparator" w:id="0">
    <w:p w14:paraId="668C5C11" w14:textId="77777777" w:rsidR="009E212C" w:rsidRDefault="009E21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7C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53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0F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2CC0D" w14:textId="77777777" w:rsidR="009E212C" w:rsidRDefault="009E212C" w:rsidP="009139A6">
      <w:r>
        <w:separator/>
      </w:r>
    </w:p>
  </w:footnote>
  <w:footnote w:type="continuationSeparator" w:id="0">
    <w:p w14:paraId="15C39B73" w14:textId="77777777" w:rsidR="009E212C" w:rsidRDefault="009E21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3F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08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12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2C"/>
    <w:rsid w:val="000666E0"/>
    <w:rsid w:val="002510B7"/>
    <w:rsid w:val="005C130B"/>
    <w:rsid w:val="00826F5C"/>
    <w:rsid w:val="009139A6"/>
    <w:rsid w:val="009448BB"/>
    <w:rsid w:val="009E212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10425"/>
  <w15:chartTrackingRefBased/>
  <w15:docId w15:val="{6CD823E9-4BD4-4E12-8372-A040E3BE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2021-06-15T11:28:00Z</dcterms:created>
  <dcterms:modified xsi:type="dcterms:W3CDTF">2021-06-15T11:28:00Z</dcterms:modified>
</cp:coreProperties>
</file>