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5DDA" w:rsidRDefault="00AC5DDA" w:rsidP="00AC5D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WYRELL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AC5DDA" w:rsidRDefault="00AC5DDA" w:rsidP="00AC5D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Prioress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Markyate</w:t>
      </w:r>
      <w:proofErr w:type="spellEnd"/>
      <w:r>
        <w:rPr>
          <w:rFonts w:ascii="Times New Roman" w:hAnsi="Times New Roman" w:cs="Times New Roman"/>
          <w:sz w:val="24"/>
          <w:szCs w:val="24"/>
        </w:rPr>
        <w:t>, Bedfordshire.</w:t>
      </w:r>
    </w:p>
    <w:p w:rsidR="00AC5DDA" w:rsidRDefault="00AC5DDA" w:rsidP="00AC5D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5DDA" w:rsidRDefault="00AC5DDA" w:rsidP="00AC5D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3608" w:rsidRPr="002F3608" w:rsidRDefault="002F3608" w:rsidP="002F360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2F3608">
        <w:rPr>
          <w:rFonts w:ascii="Times New Roman" w:hAnsi="Times New Roman" w:cs="Times New Roman"/>
          <w:sz w:val="24"/>
          <w:szCs w:val="24"/>
        </w:rPr>
        <w:t>She was elected Prioress.</w:t>
      </w:r>
    </w:p>
    <w:p w:rsidR="002F3608" w:rsidRPr="002F3608" w:rsidRDefault="002F3608" w:rsidP="002F360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2F3608">
        <w:rPr>
          <w:rFonts w:ascii="Times New Roman" w:hAnsi="Times New Roman" w:cs="Times New Roman"/>
          <w:sz w:val="24"/>
          <w:szCs w:val="24"/>
        </w:rPr>
        <w:t>(</w:t>
      </w:r>
      <w:hyperlink r:id="rId7" w:history="1">
        <w:r w:rsidRPr="002F3608">
          <w:rPr>
            <w:rStyle w:val="Hyperlink"/>
            <w:rFonts w:ascii="Times New Roman" w:hAnsi="Times New Roman" w:cs="Times New Roman"/>
            <w:sz w:val="24"/>
            <w:szCs w:val="24"/>
          </w:rPr>
          <w:t>www.british-history.ac.uk/report.asp?compid=40035</w:t>
        </w:r>
      </w:hyperlink>
      <w:r w:rsidRPr="002F3608">
        <w:rPr>
          <w:rFonts w:ascii="Times New Roman" w:hAnsi="Times New Roman" w:cs="Times New Roman"/>
          <w:sz w:val="24"/>
          <w:szCs w:val="24"/>
        </w:rPr>
        <w:t>)</w:t>
      </w:r>
    </w:p>
    <w:p w:rsidR="00AC5DDA" w:rsidRDefault="00AC5DDA" w:rsidP="00AC5D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She made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Pomys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Little </w:t>
      </w:r>
      <w:proofErr w:type="spellStart"/>
      <w:r>
        <w:rPr>
          <w:rFonts w:ascii="Times New Roman" w:hAnsi="Times New Roman" w:cs="Times New Roman"/>
          <w:sz w:val="24"/>
          <w:szCs w:val="24"/>
        </w:rPr>
        <w:t>Eversden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AC5DDA" w:rsidRDefault="00AC5DDA" w:rsidP="00AC5D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Cambridgeshire.</w:t>
      </w:r>
    </w:p>
    <w:p w:rsidR="00AC5DDA" w:rsidRDefault="00AC5DDA" w:rsidP="00AC5D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8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AC5DDA" w:rsidRDefault="00AC5DDA" w:rsidP="00AC5D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5DDA" w:rsidRDefault="00AC5DDA" w:rsidP="00AC5D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AC5DDA" w:rsidP="00AC5D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October 2015</w:t>
      </w:r>
    </w:p>
    <w:p w:rsidR="002F3608" w:rsidRPr="00564E3C" w:rsidRDefault="002F3608" w:rsidP="00AC5D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2018</w:t>
      </w:r>
      <w:bookmarkStart w:id="0" w:name="_GoBack"/>
      <w:bookmarkEnd w:id="0"/>
    </w:p>
    <w:sectPr w:rsidR="002F3608" w:rsidRPr="00564E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5DDA" w:rsidRDefault="00AC5DDA" w:rsidP="00564E3C">
      <w:pPr>
        <w:spacing w:after="0" w:line="240" w:lineRule="auto"/>
      </w:pPr>
      <w:r>
        <w:separator/>
      </w:r>
    </w:p>
  </w:endnote>
  <w:endnote w:type="continuationSeparator" w:id="0">
    <w:p w:rsidR="00AC5DDA" w:rsidRDefault="00AC5DD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F3608">
      <w:rPr>
        <w:rFonts w:ascii="Times New Roman" w:hAnsi="Times New Roman" w:cs="Times New Roman"/>
        <w:noProof/>
        <w:sz w:val="24"/>
        <w:szCs w:val="24"/>
      </w:rPr>
      <w:t>23 March 2018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5DDA" w:rsidRDefault="00AC5DDA" w:rsidP="00564E3C">
      <w:pPr>
        <w:spacing w:after="0" w:line="240" w:lineRule="auto"/>
      </w:pPr>
      <w:r>
        <w:separator/>
      </w:r>
    </w:p>
  </w:footnote>
  <w:footnote w:type="continuationSeparator" w:id="0">
    <w:p w:rsidR="00AC5DDA" w:rsidRDefault="00AC5DD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F1CF7"/>
    <w:multiLevelType w:val="hybridMultilevel"/>
    <w:tmpl w:val="B9487E3E"/>
    <w:lvl w:ilvl="0" w:tplc="A670C47E">
      <w:start w:val="1448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DDA"/>
    <w:rsid w:val="002F3608"/>
    <w:rsid w:val="00372DC6"/>
    <w:rsid w:val="00564E3C"/>
    <w:rsid w:val="0064591D"/>
    <w:rsid w:val="00AC5DD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DF986"/>
  <w15:chartTrackingRefBased/>
  <w15:docId w15:val="{38C369B8-8AAF-421B-A9CF-3547E3E1A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nhideWhenUsed/>
    <w:rsid w:val="00AC5D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758/CP40no758Pl.ht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40035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2015-12-07T21:05:00Z</dcterms:created>
  <dcterms:modified xsi:type="dcterms:W3CDTF">2018-03-23T22:52:00Z</dcterms:modified>
</cp:coreProperties>
</file>