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9139A" w14:textId="77777777" w:rsidR="000A5AF9" w:rsidRDefault="000A5AF9" w:rsidP="000A5AF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de WYRE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7E41CF29" w14:textId="77777777" w:rsidR="000A5AF9" w:rsidRDefault="000A5AF9" w:rsidP="000A5AF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Man-at-arms (foot).</w:t>
      </w:r>
    </w:p>
    <w:p w14:paraId="3DB55E64" w14:textId="77777777" w:rsidR="000A5AF9" w:rsidRDefault="000A5AF9" w:rsidP="000A5AF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1F2FDF6" w14:textId="77777777" w:rsidR="000A5AF9" w:rsidRDefault="000A5AF9" w:rsidP="000A5AF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205CC31" w14:textId="77777777" w:rsidR="000A5AF9" w:rsidRDefault="000A5AF9" w:rsidP="000A5AF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Harfleur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under the command of Sir Hugh </w:t>
      </w:r>
    </w:p>
    <w:p w14:paraId="0377372A" w14:textId="77777777" w:rsidR="000A5AF9" w:rsidRDefault="000A5AF9" w:rsidP="000A5AF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0F8C050D" w14:textId="77777777" w:rsidR="000A5AF9" w:rsidRDefault="000A5AF9" w:rsidP="000A5AF9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09AA7F72" w14:textId="77777777" w:rsidR="000A5AF9" w:rsidRDefault="000A5AF9" w:rsidP="000A5AF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CE7E2F9" w14:textId="77777777" w:rsidR="000A5AF9" w:rsidRDefault="000A5AF9" w:rsidP="000A5AF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6FB4AE5" w14:textId="77777777" w:rsidR="000A5AF9" w:rsidRDefault="000A5AF9" w:rsidP="000A5AF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26 October 2022</w:t>
      </w:r>
    </w:p>
    <w:p w14:paraId="27C4FE7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F5F4B" w14:textId="77777777" w:rsidR="000A5AF9" w:rsidRDefault="000A5AF9" w:rsidP="009139A6">
      <w:r>
        <w:separator/>
      </w:r>
    </w:p>
  </w:endnote>
  <w:endnote w:type="continuationSeparator" w:id="0">
    <w:p w14:paraId="145033EF" w14:textId="77777777" w:rsidR="000A5AF9" w:rsidRDefault="000A5AF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750B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E45E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BFF4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34132" w14:textId="77777777" w:rsidR="000A5AF9" w:rsidRDefault="000A5AF9" w:rsidP="009139A6">
      <w:r>
        <w:separator/>
      </w:r>
    </w:p>
  </w:footnote>
  <w:footnote w:type="continuationSeparator" w:id="0">
    <w:p w14:paraId="6F5782EB" w14:textId="77777777" w:rsidR="000A5AF9" w:rsidRDefault="000A5AF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0175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3237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B89D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AF9"/>
    <w:rsid w:val="000666E0"/>
    <w:rsid w:val="000A5AF9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87BF0"/>
  <w15:chartTrackingRefBased/>
  <w15:docId w15:val="{17318CB6-3A66-4BA5-9AE5-8AF73A9C6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AF9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2022-12-08T21:52:00Z</dcterms:created>
  <dcterms:modified xsi:type="dcterms:W3CDTF">2022-12-08T21:52:00Z</dcterms:modified>
</cp:coreProperties>
</file>