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WYRALL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DE434C" w:rsidRDefault="00DE434C" w:rsidP="00DE434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Buckinghamshire, into lands of the late Sir Thomas Aylesbury(q.v.).</w:t>
      </w:r>
    </w:p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09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21-103 )</w:t>
      </w:r>
    </w:p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E434C" w:rsidRDefault="00DE434C" w:rsidP="00DE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  <w:bookmarkStart w:id="0" w:name="_GoBack"/>
      <w:bookmarkEnd w:id="0"/>
    </w:p>
    <w:sectPr w:rsidR="00DD5B8A" w:rsidRPr="00DE43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34C" w:rsidRDefault="00DE434C" w:rsidP="00564E3C">
      <w:pPr>
        <w:spacing w:after="0" w:line="240" w:lineRule="auto"/>
      </w:pPr>
      <w:r>
        <w:separator/>
      </w:r>
    </w:p>
  </w:endnote>
  <w:endnote w:type="continuationSeparator" w:id="0">
    <w:p w:rsidR="00DE434C" w:rsidRDefault="00DE43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434C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34C" w:rsidRDefault="00DE434C" w:rsidP="00564E3C">
      <w:pPr>
        <w:spacing w:after="0" w:line="240" w:lineRule="auto"/>
      </w:pPr>
      <w:r>
        <w:separator/>
      </w:r>
    </w:p>
  </w:footnote>
  <w:footnote w:type="continuationSeparator" w:id="0">
    <w:p w:rsidR="00DE434C" w:rsidRDefault="00DE43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34C"/>
    <w:rsid w:val="00372DC6"/>
    <w:rsid w:val="00564E3C"/>
    <w:rsid w:val="0064591D"/>
    <w:rsid w:val="00DD5B8A"/>
    <w:rsid w:val="00DE434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7DF1"/>
  <w15:chartTrackingRefBased/>
  <w15:docId w15:val="{6DA9D2AB-BA9D-47F5-B1FA-A0EBEFB2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E43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2015-11-15T20:49:00Z</dcterms:created>
  <dcterms:modified xsi:type="dcterms:W3CDTF">2015-11-15T20:50:00Z</dcterms:modified>
</cp:coreProperties>
</file>