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WYOTH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Manby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40913" w:rsidRDefault="00840913" w:rsidP="00840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</w:p>
    <w:sectPr w:rsidR="00DD5B8A" w:rsidRPr="008409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913" w:rsidRDefault="00840913" w:rsidP="00564E3C">
      <w:pPr>
        <w:spacing w:after="0" w:line="240" w:lineRule="auto"/>
      </w:pPr>
      <w:r>
        <w:separator/>
      </w:r>
    </w:p>
  </w:endnote>
  <w:endnote w:type="continuationSeparator" w:id="0">
    <w:p w:rsidR="00840913" w:rsidRDefault="0084091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0913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913" w:rsidRDefault="00840913" w:rsidP="00564E3C">
      <w:pPr>
        <w:spacing w:after="0" w:line="240" w:lineRule="auto"/>
      </w:pPr>
      <w:r>
        <w:separator/>
      </w:r>
    </w:p>
  </w:footnote>
  <w:footnote w:type="continuationSeparator" w:id="0">
    <w:p w:rsidR="00840913" w:rsidRDefault="0084091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913"/>
    <w:rsid w:val="00372DC6"/>
    <w:rsid w:val="00564E3C"/>
    <w:rsid w:val="0064591D"/>
    <w:rsid w:val="0084091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363E1"/>
  <w15:chartTrackingRefBased/>
  <w15:docId w15:val="{F8126D14-322A-42C0-9E07-6F493FA0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2016-01-13T22:05:00Z</dcterms:created>
  <dcterms:modified xsi:type="dcterms:W3CDTF">2016-01-13T22:06:00Z</dcterms:modified>
</cp:coreProperties>
</file>