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4E43" w14:textId="77777777" w:rsidR="0069367B" w:rsidRDefault="0069367B" w:rsidP="006936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WYOT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14:paraId="44744425" w14:textId="77777777" w:rsidR="0069367B" w:rsidRDefault="0069367B" w:rsidP="006936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Henley-on-Thames,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B67172F" w14:textId="77777777" w:rsidR="0069367B" w:rsidRDefault="0069367B" w:rsidP="006936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CF13472" w14:textId="77777777" w:rsidR="0069367B" w:rsidRDefault="0069367B" w:rsidP="006936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75F977" w14:textId="77777777" w:rsidR="0069367B" w:rsidRDefault="0069367B" w:rsidP="006936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made a plaint of debt against</w:t>
      </w:r>
    </w:p>
    <w:p w14:paraId="64F03467" w14:textId="77777777" w:rsidR="0069367B" w:rsidRDefault="0069367B" w:rsidP="006936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Palmere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Bray, Berkshire(q.v.).</w:t>
      </w:r>
    </w:p>
    <w:p w14:paraId="6E173C04" w14:textId="77777777" w:rsidR="0069367B" w:rsidRDefault="0069367B" w:rsidP="006936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B1A7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https://waalt.uh.edu/index.php/CP40/641:_K-Z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C66552D" w14:textId="77777777" w:rsidR="0069367B" w:rsidRDefault="0069367B" w:rsidP="006936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DE4C3B" w14:textId="77777777" w:rsidR="0069367B" w:rsidRDefault="0069367B" w:rsidP="006936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71F45B5" w14:textId="77777777" w:rsidR="0069367B" w:rsidRDefault="0069367B" w:rsidP="006936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July 2022</w:t>
      </w:r>
    </w:p>
    <w:p w14:paraId="500085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DBDFF" w14:textId="77777777" w:rsidR="0069367B" w:rsidRDefault="0069367B" w:rsidP="009139A6">
      <w:r>
        <w:separator/>
      </w:r>
    </w:p>
  </w:endnote>
  <w:endnote w:type="continuationSeparator" w:id="0">
    <w:p w14:paraId="40CC8D3D" w14:textId="77777777" w:rsidR="0069367B" w:rsidRDefault="006936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E53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713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B29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B3D46" w14:textId="77777777" w:rsidR="0069367B" w:rsidRDefault="0069367B" w:rsidP="009139A6">
      <w:r>
        <w:separator/>
      </w:r>
    </w:p>
  </w:footnote>
  <w:footnote w:type="continuationSeparator" w:id="0">
    <w:p w14:paraId="58BCABC9" w14:textId="77777777" w:rsidR="0069367B" w:rsidRDefault="006936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EF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190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3A7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7B"/>
    <w:rsid w:val="000666E0"/>
    <w:rsid w:val="002510B7"/>
    <w:rsid w:val="005C130B"/>
    <w:rsid w:val="0069367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C9137"/>
  <w15:chartTrackingRefBased/>
  <w15:docId w15:val="{491389B5-C8BD-4E65-9710-85B4B86B2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936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2022-07-09T18:20:00Z</dcterms:created>
  <dcterms:modified xsi:type="dcterms:W3CDTF">2022-07-09T18:21:00Z</dcterms:modified>
</cp:coreProperties>
</file>