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CA0DE" w14:textId="77777777" w:rsidR="00C8312D" w:rsidRDefault="00C8312D" w:rsidP="00C831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WYOT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d.ca.1427)</w:t>
      </w:r>
    </w:p>
    <w:p w14:paraId="7F040AC9" w14:textId="77777777" w:rsidR="00C8312D" w:rsidRDefault="00C8312D" w:rsidP="00C8312D">
      <w:pPr>
        <w:pStyle w:val="NoSpacing"/>
        <w:rPr>
          <w:rFonts w:cs="Times New Roman"/>
          <w:szCs w:val="24"/>
        </w:rPr>
      </w:pPr>
    </w:p>
    <w:p w14:paraId="591EAC51" w14:textId="77777777" w:rsidR="00C8312D" w:rsidRDefault="00C8312D" w:rsidP="00C8312D">
      <w:pPr>
        <w:pStyle w:val="NoSpacing"/>
        <w:rPr>
          <w:rFonts w:cs="Times New Roman"/>
          <w:szCs w:val="24"/>
        </w:rPr>
      </w:pPr>
    </w:p>
    <w:p w14:paraId="08C57D77" w14:textId="77777777" w:rsidR="00C8312D" w:rsidRDefault="00C8312D" w:rsidP="00C831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May1427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Oxfordshire &amp;</w:t>
      </w:r>
    </w:p>
    <w:p w14:paraId="1B6AF023" w14:textId="77777777" w:rsidR="00C8312D" w:rsidRDefault="00C8312D" w:rsidP="00C831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Berkshire.   (C.F.R. 1422-30 p.138)</w:t>
      </w:r>
    </w:p>
    <w:p w14:paraId="708B2124" w14:textId="77777777" w:rsidR="00C8312D" w:rsidRDefault="00C8312D" w:rsidP="00C8312D">
      <w:pPr>
        <w:pStyle w:val="NoSpacing"/>
        <w:rPr>
          <w:rFonts w:cs="Times New Roman"/>
          <w:szCs w:val="24"/>
        </w:rPr>
      </w:pPr>
    </w:p>
    <w:p w14:paraId="24834549" w14:textId="77777777" w:rsidR="00C8312D" w:rsidRDefault="00C8312D" w:rsidP="00C8312D">
      <w:pPr>
        <w:pStyle w:val="NoSpacing"/>
        <w:rPr>
          <w:rFonts w:cs="Times New Roman"/>
          <w:szCs w:val="24"/>
        </w:rPr>
      </w:pPr>
    </w:p>
    <w:p w14:paraId="5B05C7E0" w14:textId="77777777" w:rsidR="00C8312D" w:rsidRPr="009F5D97" w:rsidRDefault="00C8312D" w:rsidP="00C831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February 2024</w:t>
      </w:r>
    </w:p>
    <w:p w14:paraId="096AF28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61593" w14:textId="77777777" w:rsidR="00C8312D" w:rsidRDefault="00C8312D" w:rsidP="009139A6">
      <w:r>
        <w:separator/>
      </w:r>
    </w:p>
  </w:endnote>
  <w:endnote w:type="continuationSeparator" w:id="0">
    <w:p w14:paraId="24750563" w14:textId="77777777" w:rsidR="00C8312D" w:rsidRDefault="00C831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FCE7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892D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8DF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81AE3" w14:textId="77777777" w:rsidR="00C8312D" w:rsidRDefault="00C8312D" w:rsidP="009139A6">
      <w:r>
        <w:separator/>
      </w:r>
    </w:p>
  </w:footnote>
  <w:footnote w:type="continuationSeparator" w:id="0">
    <w:p w14:paraId="4AB52EA6" w14:textId="77777777" w:rsidR="00C8312D" w:rsidRDefault="00C831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8F12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A0A3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895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12D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8312D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88FA6"/>
  <w15:chartTrackingRefBased/>
  <w15:docId w15:val="{0BCAE802-983D-4D99-BE3A-B82A8263D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2024-02-29T12:21:00Z</dcterms:created>
  <dcterms:modified xsi:type="dcterms:W3CDTF">2024-02-29T12:21:00Z</dcterms:modified>
</cp:coreProperties>
</file>