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9F5C2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WYOT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4216060B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Shepenes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Husbandman.</w:t>
      </w:r>
    </w:p>
    <w:p w14:paraId="61F2A36B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42E64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248918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5CAC4498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7D0641E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DB820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D8CAC" w14:textId="77777777" w:rsidR="00A11A36" w:rsidRDefault="00A11A36" w:rsidP="00A11A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35C7D2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1C90C" w14:textId="77777777" w:rsidR="00A11A36" w:rsidRDefault="00A11A36" w:rsidP="009139A6">
      <w:r>
        <w:separator/>
      </w:r>
    </w:p>
  </w:endnote>
  <w:endnote w:type="continuationSeparator" w:id="0">
    <w:p w14:paraId="72602144" w14:textId="77777777" w:rsidR="00A11A36" w:rsidRDefault="00A11A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57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58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5F1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FB49" w14:textId="77777777" w:rsidR="00A11A36" w:rsidRDefault="00A11A36" w:rsidP="009139A6">
      <w:r>
        <w:separator/>
      </w:r>
    </w:p>
  </w:footnote>
  <w:footnote w:type="continuationSeparator" w:id="0">
    <w:p w14:paraId="4D3A4822" w14:textId="77777777" w:rsidR="00A11A36" w:rsidRDefault="00A11A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2BF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F39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C0A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36"/>
    <w:rsid w:val="000666E0"/>
    <w:rsid w:val="002510B7"/>
    <w:rsid w:val="005C130B"/>
    <w:rsid w:val="00826F5C"/>
    <w:rsid w:val="009139A6"/>
    <w:rsid w:val="009448BB"/>
    <w:rsid w:val="00A11A3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4CCA2"/>
  <w15:chartTrackingRefBased/>
  <w15:docId w15:val="{086D9AA4-D31B-4B41-AE6F-8F95E25C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A11A3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107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2022-01-24T07:49:00Z</dcterms:created>
  <dcterms:modified xsi:type="dcterms:W3CDTF">2022-01-24T09:36:00Z</dcterms:modified>
</cp:coreProperties>
</file>