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66663" w14:textId="77777777" w:rsidR="00330411" w:rsidRDefault="00330411" w:rsidP="0033041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WYOT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0DB2C4A0" w14:textId="77777777" w:rsidR="00330411" w:rsidRPr="008C2682" w:rsidRDefault="00330411" w:rsidP="0033041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Berkshire.</w:t>
      </w:r>
    </w:p>
    <w:p w14:paraId="1E2DEDBE" w14:textId="77777777" w:rsidR="00330411" w:rsidRDefault="00330411" w:rsidP="0033041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63064DAA" w14:textId="77777777" w:rsidR="00330411" w:rsidRDefault="00330411" w:rsidP="0033041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3DE6314" w14:textId="77777777" w:rsidR="00330411" w:rsidRDefault="00330411" w:rsidP="0033041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Sep.1405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this who were commissioned to urgently raise loans to the King from the richest and most sufficient of the lay persons of Berkshire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defence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against the rebels in Wales and for the army going to Aquitaine.</w:t>
      </w:r>
    </w:p>
    <w:p w14:paraId="058BB476" w14:textId="77777777" w:rsidR="00330411" w:rsidRDefault="00330411" w:rsidP="0033041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(C.F.R. 1399-1405 p.319)</w:t>
      </w:r>
    </w:p>
    <w:p w14:paraId="5B96BD33" w14:textId="77777777" w:rsidR="00330411" w:rsidRDefault="00330411" w:rsidP="0033041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40E53F6B" w14:textId="77777777" w:rsidR="00330411" w:rsidRDefault="00330411" w:rsidP="0033041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35BEC94F" w14:textId="77777777" w:rsidR="00330411" w:rsidRDefault="00330411" w:rsidP="0033041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July 2021</w:t>
      </w:r>
    </w:p>
    <w:p w14:paraId="7DEC007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817D4" w14:textId="77777777" w:rsidR="00330411" w:rsidRDefault="00330411" w:rsidP="009139A6">
      <w:r>
        <w:separator/>
      </w:r>
    </w:p>
  </w:endnote>
  <w:endnote w:type="continuationSeparator" w:id="0">
    <w:p w14:paraId="6DCCA529" w14:textId="77777777" w:rsidR="00330411" w:rsidRDefault="0033041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16C4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44D2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E85E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AFD4B" w14:textId="77777777" w:rsidR="00330411" w:rsidRDefault="00330411" w:rsidP="009139A6">
      <w:r>
        <w:separator/>
      </w:r>
    </w:p>
  </w:footnote>
  <w:footnote w:type="continuationSeparator" w:id="0">
    <w:p w14:paraId="4D6101BB" w14:textId="77777777" w:rsidR="00330411" w:rsidRDefault="0033041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4E0A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C5FF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F866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11"/>
    <w:rsid w:val="000666E0"/>
    <w:rsid w:val="002510B7"/>
    <w:rsid w:val="0033041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7FDB3"/>
  <w15:chartTrackingRefBased/>
  <w15:docId w15:val="{80CD63A1-D8E9-41A2-AC67-641AB299E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2021-08-13T19:28:00Z</dcterms:created>
  <dcterms:modified xsi:type="dcterms:W3CDTF">2021-08-13T19:28:00Z</dcterms:modified>
</cp:coreProperties>
</file>