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FEC2F" w14:textId="77777777" w:rsidR="002816EE" w:rsidRDefault="002816EE" w:rsidP="002816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WYOT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20D479A7" w14:textId="77777777" w:rsidR="002816EE" w:rsidRDefault="002816EE" w:rsidP="002816EE">
      <w:pPr>
        <w:pStyle w:val="NoSpacing"/>
        <w:rPr>
          <w:rFonts w:cs="Times New Roman"/>
          <w:szCs w:val="24"/>
        </w:rPr>
      </w:pPr>
    </w:p>
    <w:p w14:paraId="124BC673" w14:textId="77777777" w:rsidR="002816EE" w:rsidRDefault="002816EE" w:rsidP="002816EE">
      <w:pPr>
        <w:pStyle w:val="NoSpacing"/>
        <w:rPr>
          <w:rFonts w:cs="Times New Roman"/>
          <w:szCs w:val="24"/>
        </w:rPr>
      </w:pPr>
    </w:p>
    <w:p w14:paraId="0008E7E6" w14:textId="77777777" w:rsidR="002816EE" w:rsidRDefault="002816EE" w:rsidP="002816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Feb.1415</w:t>
      </w:r>
      <w:r>
        <w:rPr>
          <w:rFonts w:cs="Times New Roman"/>
          <w:szCs w:val="24"/>
        </w:rPr>
        <w:tab/>
        <w:t xml:space="preserve">He was on a commission of </w:t>
      </w:r>
      <w:proofErr w:type="spellStart"/>
      <w:r>
        <w:rPr>
          <w:rFonts w:cs="Times New Roman"/>
          <w:szCs w:val="24"/>
        </w:rPr>
        <w:t>oyer</w:t>
      </w:r>
      <w:proofErr w:type="spellEnd"/>
      <w:r>
        <w:rPr>
          <w:rFonts w:cs="Times New Roman"/>
          <w:szCs w:val="24"/>
        </w:rPr>
        <w:t xml:space="preserve"> and terminer for Middlesex and </w:t>
      </w:r>
    </w:p>
    <w:p w14:paraId="70B505EB" w14:textId="77777777" w:rsidR="002816EE" w:rsidRDefault="002816EE" w:rsidP="002816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Buckinghamshire concerning the erection of weirs, mills, </w:t>
      </w:r>
      <w:proofErr w:type="spellStart"/>
      <w:r>
        <w:rPr>
          <w:rFonts w:cs="Times New Roman"/>
          <w:szCs w:val="24"/>
        </w:rPr>
        <w:t>stanks</w:t>
      </w:r>
      <w:proofErr w:type="spellEnd"/>
      <w:r>
        <w:rPr>
          <w:rFonts w:cs="Times New Roman"/>
          <w:szCs w:val="24"/>
        </w:rPr>
        <w:t>, piles and</w:t>
      </w:r>
    </w:p>
    <w:p w14:paraId="6BB0FE62" w14:textId="77777777" w:rsidR="002816EE" w:rsidRDefault="002816EE" w:rsidP="002816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kiddles</w:t>
      </w:r>
      <w:proofErr w:type="spellEnd"/>
      <w:r>
        <w:rPr>
          <w:rFonts w:cs="Times New Roman"/>
          <w:szCs w:val="24"/>
        </w:rPr>
        <w:t>.    (C.P.R. 1413-16 p.295)</w:t>
      </w:r>
    </w:p>
    <w:p w14:paraId="001BE061" w14:textId="77777777" w:rsidR="002816EE" w:rsidRDefault="002816EE" w:rsidP="002816EE">
      <w:pPr>
        <w:pStyle w:val="NoSpacing"/>
        <w:rPr>
          <w:rFonts w:cs="Times New Roman"/>
          <w:szCs w:val="24"/>
        </w:rPr>
      </w:pPr>
    </w:p>
    <w:p w14:paraId="487B9692" w14:textId="77777777" w:rsidR="002816EE" w:rsidRDefault="002816EE" w:rsidP="002816EE">
      <w:pPr>
        <w:pStyle w:val="NoSpacing"/>
        <w:rPr>
          <w:rFonts w:cs="Times New Roman"/>
          <w:szCs w:val="24"/>
        </w:rPr>
      </w:pPr>
    </w:p>
    <w:p w14:paraId="484C34C2" w14:textId="77777777" w:rsidR="002816EE" w:rsidRDefault="002816EE" w:rsidP="002816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April 2023</w:t>
      </w:r>
    </w:p>
    <w:p w14:paraId="3D35299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CDC73" w14:textId="77777777" w:rsidR="002816EE" w:rsidRDefault="002816EE" w:rsidP="009139A6">
      <w:r>
        <w:separator/>
      </w:r>
    </w:p>
  </w:endnote>
  <w:endnote w:type="continuationSeparator" w:id="0">
    <w:p w14:paraId="2562682D" w14:textId="77777777" w:rsidR="002816EE" w:rsidRDefault="002816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424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BA4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A1A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915AA" w14:textId="77777777" w:rsidR="002816EE" w:rsidRDefault="002816EE" w:rsidP="009139A6">
      <w:r>
        <w:separator/>
      </w:r>
    </w:p>
  </w:footnote>
  <w:footnote w:type="continuationSeparator" w:id="0">
    <w:p w14:paraId="48646DA8" w14:textId="77777777" w:rsidR="002816EE" w:rsidRDefault="002816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616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7AD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5C9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6EE"/>
    <w:rsid w:val="000666E0"/>
    <w:rsid w:val="002510B7"/>
    <w:rsid w:val="002816E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71065"/>
  <w15:chartTrackingRefBased/>
  <w15:docId w15:val="{75EF24C1-3F0F-400E-BAF5-621146A0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2023-04-07T18:30:00Z</dcterms:created>
  <dcterms:modified xsi:type="dcterms:W3CDTF">2023-04-07T18:31:00Z</dcterms:modified>
</cp:coreProperties>
</file>