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960CC" w14:textId="0328FBF9" w:rsidR="00BA00AB" w:rsidRDefault="00DE5A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WYOT</w:t>
      </w:r>
      <w:r>
        <w:rPr>
          <w:rFonts w:ascii="Times New Roman" w:hAnsi="Times New Roman" w:cs="Times New Roman"/>
          <w:sz w:val="24"/>
          <w:szCs w:val="24"/>
        </w:rPr>
        <w:t xml:space="preserve">       (fl.1410)</w:t>
      </w:r>
    </w:p>
    <w:p w14:paraId="565739E6" w14:textId="6B552078" w:rsidR="00DE5A00" w:rsidRDefault="00DE5A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CB8C5D" w14:textId="0AD48D80" w:rsidR="00DE5A00" w:rsidRDefault="00DE5A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452671" w14:textId="7AFE6C55" w:rsidR="00DE5A00" w:rsidRDefault="00DE5A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Nov.1410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Bedfordshire and Buckinghamshire.</w:t>
      </w:r>
    </w:p>
    <w:p w14:paraId="0D8EFC02" w14:textId="29581E7A" w:rsidR="00DE5A00" w:rsidRDefault="00DE5A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p.204)</w:t>
      </w:r>
    </w:p>
    <w:p w14:paraId="34960311" w14:textId="7A00675B" w:rsidR="00DE5A00" w:rsidRDefault="00DE5A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8A197F" w14:textId="59011EB0" w:rsidR="00DE5A00" w:rsidRDefault="00DE5A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032207" w14:textId="5BC45750" w:rsidR="00DE5A00" w:rsidRPr="00DE5A00" w:rsidRDefault="00DE5A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July 2021</w:t>
      </w:r>
    </w:p>
    <w:sectPr w:rsidR="00DE5A00" w:rsidRPr="00DE5A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FD049" w14:textId="77777777" w:rsidR="00DE5A00" w:rsidRDefault="00DE5A00" w:rsidP="009139A6">
      <w:r>
        <w:separator/>
      </w:r>
    </w:p>
  </w:endnote>
  <w:endnote w:type="continuationSeparator" w:id="0">
    <w:p w14:paraId="24DB2DF2" w14:textId="77777777" w:rsidR="00DE5A00" w:rsidRDefault="00DE5A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A68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32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116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35144" w14:textId="77777777" w:rsidR="00DE5A00" w:rsidRDefault="00DE5A00" w:rsidP="009139A6">
      <w:r>
        <w:separator/>
      </w:r>
    </w:p>
  </w:footnote>
  <w:footnote w:type="continuationSeparator" w:id="0">
    <w:p w14:paraId="2551F3E8" w14:textId="77777777" w:rsidR="00DE5A00" w:rsidRDefault="00DE5A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14B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AC9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6C8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0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5A0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F0DD7"/>
  <w15:chartTrackingRefBased/>
  <w15:docId w15:val="{8E8203E8-B372-4D0C-B0EC-94DF215E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2021-07-31T21:06:00Z</dcterms:created>
  <dcterms:modified xsi:type="dcterms:W3CDTF">2021-07-31T21:07:00Z</dcterms:modified>
</cp:coreProperties>
</file>