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9B93A" w14:textId="77777777" w:rsidR="00F9676D" w:rsidRPr="00690BA6" w:rsidRDefault="00F9676D" w:rsidP="00F9676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WYOT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B639760" w14:textId="77777777" w:rsidR="00F9676D" w:rsidRDefault="00F9676D" w:rsidP="00F967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6B30547" w14:textId="77777777" w:rsidR="00F9676D" w:rsidRDefault="00F9676D" w:rsidP="00F967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DE78F7" w14:textId="77777777" w:rsidR="00F9676D" w:rsidRDefault="00F9676D" w:rsidP="00F967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D38575" w14:textId="77777777" w:rsidR="00F9676D" w:rsidRDefault="00F9676D" w:rsidP="00F9676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Taplegh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6B3984C" w14:textId="77777777" w:rsidR="00F9676D" w:rsidRDefault="00F9676D" w:rsidP="00F9676D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2E65754" w14:textId="77777777" w:rsidR="00F9676D" w:rsidRDefault="00F9676D" w:rsidP="00F9676D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9B10270" w14:textId="77777777" w:rsidR="00F9676D" w:rsidRDefault="00F9676D" w:rsidP="00F967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B7631F" w14:textId="77777777" w:rsidR="00F9676D" w:rsidRDefault="00F9676D" w:rsidP="00F967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626D55" w14:textId="77777777" w:rsidR="00F9676D" w:rsidRDefault="00F9676D" w:rsidP="00F967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2021</w:t>
      </w:r>
    </w:p>
    <w:p w14:paraId="12A0F52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42646" w14:textId="77777777" w:rsidR="00F9676D" w:rsidRDefault="00F9676D" w:rsidP="009139A6">
      <w:r>
        <w:separator/>
      </w:r>
    </w:p>
  </w:endnote>
  <w:endnote w:type="continuationSeparator" w:id="0">
    <w:p w14:paraId="4A7E394B" w14:textId="77777777" w:rsidR="00F9676D" w:rsidRDefault="00F967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3B5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29B5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87A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8E448" w14:textId="77777777" w:rsidR="00F9676D" w:rsidRDefault="00F9676D" w:rsidP="009139A6">
      <w:r>
        <w:separator/>
      </w:r>
    </w:p>
  </w:footnote>
  <w:footnote w:type="continuationSeparator" w:id="0">
    <w:p w14:paraId="51195B1B" w14:textId="77777777" w:rsidR="00F9676D" w:rsidRDefault="00F967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F6C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45C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C83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6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9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6428A"/>
  <w15:chartTrackingRefBased/>
  <w15:docId w15:val="{FDEE9BDC-0424-485A-85DA-467A19893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2021-09-12T07:03:00Z</dcterms:created>
  <dcterms:modified xsi:type="dcterms:W3CDTF">2021-09-12T07:04:00Z</dcterms:modified>
</cp:coreProperties>
</file>