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597E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72D1F470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9B5955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EFA68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if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Toker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66992A3E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Stevyn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all of Liskeard, Cornwall.</w:t>
      </w:r>
    </w:p>
    <w:p w14:paraId="1CF66AC9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46B67D4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AFC72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35F61" w14:textId="77777777" w:rsidR="00DA3503" w:rsidRDefault="00DA3503" w:rsidP="00DA3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44D3A2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00BC" w14:textId="77777777" w:rsidR="00DA3503" w:rsidRDefault="00DA3503" w:rsidP="009139A6">
      <w:r>
        <w:separator/>
      </w:r>
    </w:p>
  </w:endnote>
  <w:endnote w:type="continuationSeparator" w:id="0">
    <w:p w14:paraId="6D9151EE" w14:textId="77777777" w:rsidR="00DA3503" w:rsidRDefault="00DA35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B0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6AE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AAB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0701F" w14:textId="77777777" w:rsidR="00DA3503" w:rsidRDefault="00DA3503" w:rsidP="009139A6">
      <w:r>
        <w:separator/>
      </w:r>
    </w:p>
  </w:footnote>
  <w:footnote w:type="continuationSeparator" w:id="0">
    <w:p w14:paraId="56A54135" w14:textId="77777777" w:rsidR="00DA3503" w:rsidRDefault="00DA35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94F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CB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BE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0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350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15952"/>
  <w15:chartTrackingRefBased/>
  <w15:docId w15:val="{280DF8E4-AA42-4B58-9D76-A9D0D6E2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35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2022-09-07T13:48:00Z</dcterms:created>
  <dcterms:modified xsi:type="dcterms:W3CDTF">2022-09-07T13:48:00Z</dcterms:modified>
</cp:coreProperties>
</file>