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C4B" w:rsidRDefault="00E64C4B" w:rsidP="00E64C4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WYOT</w:t>
      </w:r>
      <w:r>
        <w:rPr>
          <w:rStyle w:val="Hyperlink"/>
          <w:color w:val="auto"/>
          <w:u w:val="none"/>
        </w:rPr>
        <w:t xml:space="preserve">       (fl.1405)</w:t>
      </w:r>
    </w:p>
    <w:p w:rsidR="00E64C4B" w:rsidRDefault="00E64C4B" w:rsidP="00E64C4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64C4B" w:rsidRDefault="00E64C4B" w:rsidP="00E64C4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132C2F" w:rsidRDefault="00132C2F" w:rsidP="00132C2F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  1 May1404</w:t>
      </w:r>
      <w:r>
        <w:rPr>
          <w:rStyle w:val="Hyperlink"/>
          <w:u w:val="none"/>
        </w:rPr>
        <w:tab/>
        <w:t xml:space="preserve">He was one of those to whom John </w:t>
      </w:r>
      <w:proofErr w:type="spellStart"/>
      <w:r>
        <w:rPr>
          <w:rStyle w:val="Hyperlink"/>
          <w:u w:val="none"/>
        </w:rPr>
        <w:t>Mene</w:t>
      </w:r>
      <w:proofErr w:type="spellEnd"/>
      <w:r>
        <w:rPr>
          <w:rStyle w:val="Hyperlink"/>
          <w:u w:val="none"/>
        </w:rPr>
        <w:t>(q.v.) and his wife, Joan(q.v.),</w:t>
      </w:r>
    </w:p>
    <w:p w:rsidR="00132C2F" w:rsidRDefault="00132C2F" w:rsidP="00132C2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granted lands and manors in Berkshire.</w:t>
      </w:r>
    </w:p>
    <w:p w:rsidR="00132C2F" w:rsidRDefault="00132C2F" w:rsidP="00132C2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6" w:history="1">
        <w:r w:rsidRPr="00715524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ref.C146/955)</w:t>
      </w:r>
    </w:p>
    <w:p w:rsidR="00E64C4B" w:rsidRDefault="00E64C4B" w:rsidP="00E64C4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Feb.1405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atte</w:t>
      </w:r>
      <w:proofErr w:type="spell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Watre</w:t>
      </w:r>
      <w:proofErr w:type="spellEnd"/>
      <w:r>
        <w:rPr>
          <w:rStyle w:val="Hyperlink"/>
          <w:color w:val="auto"/>
          <w:u w:val="none"/>
        </w:rPr>
        <w:t>(q.v.) released all his right in lands etc. in Berkshire and Oxfordshire to him and others.</w:t>
      </w:r>
    </w:p>
    <w:p w:rsidR="00E64C4B" w:rsidRDefault="00E64C4B" w:rsidP="00E64C4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64555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 ref. C146/994)</w:t>
      </w:r>
    </w:p>
    <w:p w:rsidR="00E64C4B" w:rsidRDefault="00E64C4B" w:rsidP="00E64C4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64C4B" w:rsidRDefault="00E64C4B" w:rsidP="00E64C4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64C4B" w:rsidRDefault="00E64C4B" w:rsidP="00E64C4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June 2015</w:t>
      </w:r>
    </w:p>
    <w:p w:rsidR="00132C2F" w:rsidRDefault="00132C2F" w:rsidP="00E64C4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31 December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C4B" w:rsidRDefault="00E64C4B" w:rsidP="00920DE3">
      <w:r>
        <w:separator/>
      </w:r>
    </w:p>
  </w:endnote>
  <w:endnote w:type="continuationSeparator" w:id="0">
    <w:p w:rsidR="00E64C4B" w:rsidRDefault="00E64C4B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C4B" w:rsidRDefault="00E64C4B" w:rsidP="00920DE3">
      <w:r>
        <w:separator/>
      </w:r>
    </w:p>
  </w:footnote>
  <w:footnote w:type="continuationSeparator" w:id="0">
    <w:p w:rsidR="00E64C4B" w:rsidRDefault="00E64C4B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B"/>
    <w:rsid w:val="00120749"/>
    <w:rsid w:val="00132C2F"/>
    <w:rsid w:val="00624CAE"/>
    <w:rsid w:val="00920DE3"/>
    <w:rsid w:val="00C009D8"/>
    <w:rsid w:val="00CF53C8"/>
    <w:rsid w:val="00E47068"/>
    <w:rsid w:val="00E6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0034A"/>
  <w15:docId w15:val="{3CD865AA-2484-4089-AAB0-4F8E3D87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C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64C4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2015-07-15T13:21:00Z</dcterms:created>
  <dcterms:modified xsi:type="dcterms:W3CDTF">2015-12-31T09:38:00Z</dcterms:modified>
</cp:coreProperties>
</file>