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F83C2" w14:textId="77777777" w:rsidR="00FC0F42" w:rsidRDefault="00FC0F42" w:rsidP="00FC0F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WYOT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d.ca.1507)</w:t>
      </w:r>
    </w:p>
    <w:p w14:paraId="6A2E7560" w14:textId="77777777" w:rsidR="00FC0F42" w:rsidRDefault="00FC0F42" w:rsidP="00FC0F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1359E428" w14:textId="77777777" w:rsidR="00FC0F42" w:rsidRDefault="00FC0F42" w:rsidP="00FC0F42">
      <w:pPr>
        <w:pStyle w:val="NoSpacing"/>
        <w:rPr>
          <w:rFonts w:cs="Times New Roman"/>
          <w:szCs w:val="24"/>
        </w:rPr>
      </w:pPr>
    </w:p>
    <w:p w14:paraId="7A9284CE" w14:textId="77777777" w:rsidR="00FC0F42" w:rsidRDefault="00FC0F42" w:rsidP="00FC0F42">
      <w:pPr>
        <w:pStyle w:val="NoSpacing"/>
        <w:rPr>
          <w:rFonts w:cs="Times New Roman"/>
          <w:szCs w:val="24"/>
        </w:rPr>
      </w:pPr>
    </w:p>
    <w:p w14:paraId="61FDCE77" w14:textId="77777777" w:rsidR="00FC0F42" w:rsidRDefault="00FC0F42" w:rsidP="00FC0F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 Wyot.</w:t>
      </w:r>
    </w:p>
    <w:p w14:paraId="60E6A057" w14:textId="77777777" w:rsidR="00FC0F42" w:rsidRDefault="00FC0F42" w:rsidP="00FC0F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(V.C.H. Northamptonshire vol.3 p.99)</w:t>
      </w:r>
    </w:p>
    <w:p w14:paraId="0AA22624" w14:textId="77777777" w:rsidR="00FC0F42" w:rsidRDefault="00FC0F42" w:rsidP="00FC0F42">
      <w:pPr>
        <w:pStyle w:val="NoSpacing"/>
        <w:rPr>
          <w:rFonts w:cs="Times New Roman"/>
          <w:szCs w:val="24"/>
        </w:rPr>
      </w:pPr>
    </w:p>
    <w:p w14:paraId="099DE236" w14:textId="77777777" w:rsidR="00FC0F42" w:rsidRDefault="00FC0F42" w:rsidP="00FC0F42">
      <w:pPr>
        <w:pStyle w:val="NoSpacing"/>
        <w:rPr>
          <w:rFonts w:cs="Times New Roman"/>
          <w:szCs w:val="24"/>
        </w:rPr>
      </w:pPr>
    </w:p>
    <w:p w14:paraId="08FBEEC3" w14:textId="77777777" w:rsidR="00FC0F42" w:rsidRDefault="00FC0F42" w:rsidP="00FC0F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 xml:space="preserve">She obtained </w:t>
      </w:r>
      <w:proofErr w:type="spellStart"/>
      <w:r>
        <w:rPr>
          <w:rFonts w:cs="Times New Roman"/>
          <w:szCs w:val="24"/>
        </w:rPr>
        <w:t>licence</w:t>
      </w:r>
      <w:proofErr w:type="spellEnd"/>
      <w:r>
        <w:rPr>
          <w:rFonts w:cs="Times New Roman"/>
          <w:szCs w:val="24"/>
        </w:rPr>
        <w:t xml:space="preserve"> from the King to found a gild of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 xml:space="preserve"> in</w:t>
      </w:r>
    </w:p>
    <w:p w14:paraId="44036AB5" w14:textId="77777777" w:rsidR="00FC0F42" w:rsidRDefault="00FC0F42" w:rsidP="00FC0F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Oundle parish church, Northamptonshire.   (ibid.)</w:t>
      </w:r>
    </w:p>
    <w:p w14:paraId="5221809D" w14:textId="77777777" w:rsidR="00FC0F42" w:rsidRDefault="00FC0F42" w:rsidP="00FC0F42">
      <w:pPr>
        <w:pStyle w:val="NoSpacing"/>
        <w:rPr>
          <w:rFonts w:cs="Times New Roman"/>
          <w:szCs w:val="24"/>
        </w:rPr>
      </w:pPr>
    </w:p>
    <w:p w14:paraId="6A4FDF39" w14:textId="77777777" w:rsidR="00FC0F42" w:rsidRDefault="00FC0F42" w:rsidP="00FC0F42">
      <w:pPr>
        <w:pStyle w:val="NoSpacing"/>
        <w:rPr>
          <w:rFonts w:cs="Times New Roman"/>
          <w:szCs w:val="24"/>
        </w:rPr>
      </w:pPr>
    </w:p>
    <w:p w14:paraId="153385E5" w14:textId="77777777" w:rsidR="00FC0F42" w:rsidRDefault="00FC0F42" w:rsidP="00FC0F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07BC8C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74722" w14:textId="77777777" w:rsidR="00FC0F42" w:rsidRDefault="00FC0F42" w:rsidP="009139A6">
      <w:r>
        <w:separator/>
      </w:r>
    </w:p>
  </w:endnote>
  <w:endnote w:type="continuationSeparator" w:id="0">
    <w:p w14:paraId="7B9A3F46" w14:textId="77777777" w:rsidR="00FC0F42" w:rsidRDefault="00FC0F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3A0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71A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317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71A00" w14:textId="77777777" w:rsidR="00FC0F42" w:rsidRDefault="00FC0F42" w:rsidP="009139A6">
      <w:r>
        <w:separator/>
      </w:r>
    </w:p>
  </w:footnote>
  <w:footnote w:type="continuationSeparator" w:id="0">
    <w:p w14:paraId="780FE21F" w14:textId="77777777" w:rsidR="00FC0F42" w:rsidRDefault="00FC0F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F31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A0B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6A7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4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C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B6537"/>
  <w15:chartTrackingRefBased/>
  <w15:docId w15:val="{9A035999-2CF0-4987-870F-BD6C8A76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2024-05-02T16:21:00Z</dcterms:created>
  <dcterms:modified xsi:type="dcterms:W3CDTF">2024-05-02T16:23:00Z</dcterms:modified>
</cp:coreProperties>
</file>