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6E92E" w14:textId="7E7CCD93" w:rsidR="00BA00AB" w:rsidRDefault="002031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Alice WYOT</w:t>
      </w:r>
      <w:r>
        <w:rPr>
          <w:rFonts w:cs="Times New Roman"/>
          <w:szCs w:val="24"/>
        </w:rPr>
        <w:t xml:space="preserve">      (d.ca.1444)</w:t>
      </w:r>
    </w:p>
    <w:p w14:paraId="0E1548E1" w14:textId="69E9C04F" w:rsidR="002031EE" w:rsidRDefault="002031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1CE51D3E" w14:textId="77777777" w:rsidR="002031EE" w:rsidRDefault="002031EE" w:rsidP="009139A6">
      <w:pPr>
        <w:pStyle w:val="NoSpacing"/>
        <w:rPr>
          <w:rFonts w:cs="Times New Roman"/>
          <w:szCs w:val="24"/>
        </w:rPr>
      </w:pPr>
    </w:p>
    <w:p w14:paraId="2EF6BD94" w14:textId="77777777" w:rsidR="002031EE" w:rsidRDefault="002031EE" w:rsidP="009139A6">
      <w:pPr>
        <w:pStyle w:val="NoSpacing"/>
        <w:rPr>
          <w:rFonts w:cs="Times New Roman"/>
          <w:szCs w:val="24"/>
        </w:rPr>
      </w:pPr>
    </w:p>
    <w:p w14:paraId="34ACAD2F" w14:textId="1B111CFD" w:rsidR="002031EE" w:rsidRDefault="002031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Richard(d.1431)(q.v.).</w:t>
      </w:r>
    </w:p>
    <w:p w14:paraId="487FAEC3" w14:textId="1845D348" w:rsidR="002031EE" w:rsidRDefault="002031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(C.F.R. 1437-45 p.275)</w:t>
      </w:r>
    </w:p>
    <w:p w14:paraId="79509B73" w14:textId="77777777" w:rsidR="002031EE" w:rsidRDefault="002031EE" w:rsidP="009139A6">
      <w:pPr>
        <w:pStyle w:val="NoSpacing"/>
        <w:rPr>
          <w:rFonts w:cs="Times New Roman"/>
          <w:szCs w:val="24"/>
        </w:rPr>
      </w:pPr>
    </w:p>
    <w:p w14:paraId="588EDD9A" w14:textId="77777777" w:rsidR="002031EE" w:rsidRDefault="002031EE" w:rsidP="009139A6">
      <w:pPr>
        <w:pStyle w:val="NoSpacing"/>
        <w:rPr>
          <w:rFonts w:cs="Times New Roman"/>
          <w:szCs w:val="24"/>
        </w:rPr>
      </w:pPr>
    </w:p>
    <w:p w14:paraId="34BCC086" w14:textId="1E42657F" w:rsidR="002031EE" w:rsidRDefault="002031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Feb.1444</w:t>
      </w:r>
      <w:r>
        <w:rPr>
          <w:rFonts w:cs="Times New Roman"/>
          <w:szCs w:val="24"/>
        </w:rPr>
        <w:tab/>
        <w:t>Writ of diem clausit to the Escheators of Oxfordshire &amp; Berkshire and</w:t>
      </w:r>
    </w:p>
    <w:p w14:paraId="4C9B5AA8" w14:textId="1A8C2737" w:rsidR="002031EE" w:rsidRDefault="002031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Bedfordshire &amp; Buckinghamshire.    (ibid.)</w:t>
      </w:r>
    </w:p>
    <w:p w14:paraId="7AC51E99" w14:textId="77777777" w:rsidR="002031EE" w:rsidRDefault="002031EE" w:rsidP="009139A6">
      <w:pPr>
        <w:pStyle w:val="NoSpacing"/>
        <w:rPr>
          <w:rFonts w:cs="Times New Roman"/>
          <w:szCs w:val="24"/>
        </w:rPr>
      </w:pPr>
    </w:p>
    <w:p w14:paraId="1AFD1002" w14:textId="77777777" w:rsidR="002031EE" w:rsidRDefault="002031EE" w:rsidP="009139A6">
      <w:pPr>
        <w:pStyle w:val="NoSpacing"/>
        <w:rPr>
          <w:rFonts w:cs="Times New Roman"/>
          <w:szCs w:val="24"/>
        </w:rPr>
      </w:pPr>
    </w:p>
    <w:p w14:paraId="567C7C74" w14:textId="1D616427" w:rsidR="002031EE" w:rsidRPr="002031EE" w:rsidRDefault="002031E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September 2023</w:t>
      </w:r>
    </w:p>
    <w:sectPr w:rsidR="002031EE" w:rsidRPr="002031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FD373" w14:textId="77777777" w:rsidR="002031EE" w:rsidRDefault="002031EE" w:rsidP="009139A6">
      <w:r>
        <w:separator/>
      </w:r>
    </w:p>
  </w:endnote>
  <w:endnote w:type="continuationSeparator" w:id="0">
    <w:p w14:paraId="3FF9B03F" w14:textId="77777777" w:rsidR="002031EE" w:rsidRDefault="002031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388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496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6A5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C3492" w14:textId="77777777" w:rsidR="002031EE" w:rsidRDefault="002031EE" w:rsidP="009139A6">
      <w:r>
        <w:separator/>
      </w:r>
    </w:p>
  </w:footnote>
  <w:footnote w:type="continuationSeparator" w:id="0">
    <w:p w14:paraId="456B7623" w14:textId="77777777" w:rsidR="002031EE" w:rsidRDefault="002031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EE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CCF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29E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EE"/>
    <w:rsid w:val="000666E0"/>
    <w:rsid w:val="002031E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EA4A1"/>
  <w15:chartTrackingRefBased/>
  <w15:docId w15:val="{66EF0A98-14C7-4AB6-B635-6BED141F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2023-09-24T18:02:00Z</dcterms:created>
  <dcterms:modified xsi:type="dcterms:W3CDTF">2023-09-24T18:05:00Z</dcterms:modified>
</cp:coreProperties>
</file>