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WYOT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Wantage, Berkshire. Widow.</w:t>
      </w: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 Wyot of Hungerford, husbandman.</w:t>
      </w: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Robert, of Wantage(q.v.).  (ibid.)</w:t>
      </w: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Roger Merlawe of Wantage(q.v.) brought a plaint of debt against her and </w:t>
      </w: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Robert, as Thomas’s executors, and also Richard Colyns of Cherleton(q.v.)</w:t>
      </w: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William Neweman of Cherleton(q.v.).  (ibid.)</w:t>
      </w: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432F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CD432F" w:rsidP="00CD4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32F" w:rsidRDefault="00CD432F" w:rsidP="00564E3C">
      <w:pPr>
        <w:spacing w:after="0" w:line="240" w:lineRule="auto"/>
      </w:pPr>
      <w:r>
        <w:separator/>
      </w:r>
    </w:p>
  </w:endnote>
  <w:endnote w:type="continuationSeparator" w:id="0">
    <w:p w:rsidR="00CD432F" w:rsidRDefault="00CD432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432F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32F" w:rsidRDefault="00CD432F" w:rsidP="00564E3C">
      <w:pPr>
        <w:spacing w:after="0" w:line="240" w:lineRule="auto"/>
      </w:pPr>
      <w:r>
        <w:separator/>
      </w:r>
    </w:p>
  </w:footnote>
  <w:footnote w:type="continuationSeparator" w:id="0">
    <w:p w:rsidR="00CD432F" w:rsidRDefault="00CD432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32F"/>
    <w:rsid w:val="00372DC6"/>
    <w:rsid w:val="00564E3C"/>
    <w:rsid w:val="0064591D"/>
    <w:rsid w:val="00CD432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3E9D65-1D2B-4892-B6D8-0D67569A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D43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2016-01-09T19:34:00Z</dcterms:created>
  <dcterms:modified xsi:type="dcterms:W3CDTF">2016-01-09T19:39:00Z</dcterms:modified>
</cp:coreProperties>
</file>